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FDF" w:rsidRDefault="0045509A">
      <w:r>
        <w:rPr>
          <w:noProof/>
        </w:rPr>
        <w:pict>
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<v:rect id="Rectangle 530" o:spid="_x0000_s1027" style="position:absolute;width:99981;height:772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<v:rect id="Rectangle 7" o:spid="_x0000_s1030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44" o:spid="_x0000_s1032" type="#_x0000_t202" style="position:absolute;left:84205;top:200;width:12465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<v:fill o:detectmouseclick="t"/>
                    <v:textbox>
                      <w:txbxContent>
                        <w:p w:rsidR="001B3E81" w:rsidRPr="00854BDF" w:rsidRDefault="001B3E81" w:rsidP="001B3E8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Monday</w:t>
                          </w:r>
                        </w:p>
                      </w:txbxContent>
                    </v:textbox>
                  </v:shape>
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<v:shape id="Text Box 2" o:spid="_x0000_s1034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<v:textbox>
                        <w:txbxContent>
                          <w:p w:rsidR="001B3E81" w:rsidRPr="00B75F2B" w:rsidRDefault="0088545C" w:rsidP="001B3E8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Download worksheet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2.2.1 ,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then fill out sheet.</w:t>
                            </w:r>
                          </w:p>
                        </w:txbxContent>
                      </v:textbox>
                    </v:shape>
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<v:shape id="Text Box 2" o:spid="_x0000_s1036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<v:textbox>
                          <w:txbxContent>
                            <w:p w:rsidR="001B3E81" w:rsidRDefault="001B3E81" w:rsidP="001B3E8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<v:shape id="Text Box 2" o:spid="_x0000_s1038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039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040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<v:textbox>
                            <w:txbxContent>
                              <w:p w:rsidR="001B3E81" w:rsidRDefault="0088545C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Complete instruction and worksheet </w:t>
                                </w: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2.2.1 .</w:t>
                                </w:r>
                                <w:proofErr w:type="gramEnd"/>
                                <w:r>
                                  <w:rPr>
                                    <w:sz w:val="20"/>
                                  </w:rPr>
                                  <w:t xml:space="preserve"> Go over general safety rules, watch some safety videos.</w:t>
                                </w:r>
                              </w:p>
                              <w:p w:rsidR="0088545C" w:rsidRPr="00A74C38" w:rsidRDefault="0088545C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G</w:t>
                                </w:r>
                              </w:p>
                            </w:txbxContent>
                          </v:textbox>
                        </v:shape>
                        <v:shape id="Text Box 2" o:spid="_x0000_s1041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<v:textbox>
                            <w:txbxContent>
                              <w:p w:rsidR="001B3E81" w:rsidRPr="00854BDF" w:rsidRDefault="001B3E81" w:rsidP="001B3E8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 w:rsidR="00446361"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<v:shape id="Text Box 2" o:spid="_x0000_s1043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4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5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6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<v:textbox>
                              <w:txbxContent>
                                <w:p w:rsidR="001B3E81" w:rsidRPr="00B75F2B" w:rsidRDefault="0088545C" w:rsidP="001B3E8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Post worksheet 2.2.1 to website. 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7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<v:textbox>
                              <w:txbxContent>
                                <w:p w:rsidR="001B3E81" w:rsidRPr="00A74C38" w:rsidRDefault="00C07AAC" w:rsidP="001B3E8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 videos need a better speaker. His constant stops in his speech make me feel very easily distracted.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8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<v:textbox>
                              <w:txbxContent>
                                <w:p w:rsidR="001B3E81" w:rsidRPr="00B75F2B" w:rsidRDefault="0088545C" w:rsidP="001B3E8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Pay attention during instruction and follow along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49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<v:textbox>
                              <w:txbxContent>
                                <w:p w:rsidR="001B3E81" w:rsidRPr="00B75F2B" w:rsidRDefault="0088545C" w:rsidP="001B3E8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Pay attention and follow along on safety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<v:rect id="Rectangle 446" o:spid="_x0000_s1051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Text Box 448" o:spid="_x0000_s1053" type="#_x0000_t202" style="position:absolute;left:84205;top:200;width:12465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<v:fill o:detectmouseclick="t"/>
                    <v:textbox>
                      <w:txbxContent>
                        <w:p w:rsidR="004135F1" w:rsidRPr="00854BDF" w:rsidRDefault="004135F1" w:rsidP="004135F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Tues</w:t>
                          </w: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day</w:t>
                          </w:r>
                        </w:p>
                      </w:txbxContent>
                    </v:textbox>
                  </v:shape>
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<v:shape id="Text Box 2" o:spid="_x0000_s1055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<v:textbox>
                        <w:txbxContent>
                          <w:p w:rsidR="004135F1" w:rsidRPr="00B75F2B" w:rsidRDefault="00236BA9" w:rsidP="004135F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Nothing I can do to the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Yola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Site, Worked with robotics team on building a new robot</w:t>
                            </w:r>
                          </w:p>
                        </w:txbxContent>
                      </v:textbox>
                    </v:shape>
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<v:shape id="Text Box 2" o:spid="_x0000_s1057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<v:textbox>
                          <w:txbxContent>
                            <w:p w:rsidR="004135F1" w:rsidRDefault="004135F1" w:rsidP="004135F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<v:shape id="Text Box 2" o:spid="_x0000_s1059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060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061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<v:textbox>
                            <w:txbxContent>
                              <w:p w:rsidR="004135F1" w:rsidRPr="00A74C38" w:rsidRDefault="002C15E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Complete worksheet 2.2.1 if not complete. Work on year long projects (AIA and FTC).</w:t>
                                </w:r>
                              </w:p>
                            </w:txbxContent>
                          </v:textbox>
                        </v:shape>
                        <v:shape id="Text Box 2" o:spid="_x0000_s1062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<v:textbox>
                            <w:txbxContent>
                              <w:p w:rsidR="004135F1" w:rsidRPr="00854BDF" w:rsidRDefault="004135F1" w:rsidP="004135F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<v:shape id="Text Box 2" o:spid="_x0000_s1064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65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66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67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236BA9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Had my federal house model graded. 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68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A74C38" w:rsidRDefault="00AB3AC0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Worksheet is completed and posted, and for yearlong projects the requirements haven’t been release yet, so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im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unsure what to do.</w:t>
                                  </w:r>
                                  <w:r w:rsidR="00236BA9">
                                    <w:rPr>
                                      <w:sz w:val="20"/>
                                    </w:rPr>
                                    <w:t xml:space="preserve"> I </w:t>
                                  </w:r>
                                  <w:proofErr w:type="gramStart"/>
                                  <w:r w:rsidR="00236BA9">
                                    <w:rPr>
                                      <w:sz w:val="20"/>
                                    </w:rPr>
                                    <w:t>Have</w:t>
                                  </w:r>
                                  <w:proofErr w:type="gramEnd"/>
                                  <w:r w:rsidR="00236BA9">
                                    <w:rPr>
                                      <w:sz w:val="20"/>
                                    </w:rPr>
                                    <w:t xml:space="preserve"> no clue on</w:t>
                                  </w:r>
                                  <w:r w:rsidR="00C06A09">
                                    <w:rPr>
                                      <w:sz w:val="20"/>
                                    </w:rPr>
                                    <w:t xml:space="preserve"> robots, and I would’ve worked </w:t>
                                  </w:r>
                                  <w:r w:rsidR="00236BA9">
                                    <w:rPr>
                                      <w:sz w:val="20"/>
                                    </w:rPr>
                                    <w:t xml:space="preserve">on AIA but no </w:t>
                                  </w:r>
                                  <w:proofErr w:type="spellStart"/>
                                  <w:r w:rsidR="00236BA9">
                                    <w:rPr>
                                      <w:sz w:val="20"/>
                                    </w:rPr>
                                    <w:t>revit</w:t>
                                  </w:r>
                                  <w:proofErr w:type="spellEnd"/>
                                  <w:r w:rsidR="00236BA9">
                                    <w:rPr>
                                      <w:sz w:val="20"/>
                                    </w:rPr>
                                    <w:t xml:space="preserve">. 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69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AB3AC0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Project is complete and posted as of yes</w:t>
                                  </w:r>
                                  <w:r w:rsidR="00236BA9">
                                    <w:rPr>
                                      <w:sz w:val="20"/>
                                    </w:rPr>
                                    <w:t xml:space="preserve">terday, so work on seeing if I could update my </w:t>
                                  </w:r>
                                  <w:proofErr w:type="spellStart"/>
                                  <w:r w:rsidR="00236BA9">
                                    <w:rPr>
                                      <w:sz w:val="20"/>
                                    </w:rPr>
                                    <w:t>yola</w:t>
                                  </w:r>
                                  <w:proofErr w:type="spellEnd"/>
                                  <w:r w:rsidR="00236BA9">
                                    <w:rPr>
                                      <w:sz w:val="20"/>
                                    </w:rPr>
                                    <w:t xml:space="preserve"> site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70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4135F1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<v:rect id="Rectangle 467" o:spid="_x0000_s1072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Text Box 469" o:spid="_x0000_s1074" type="#_x0000_t202" style="position:absolute;left:83430;top:196;width:13978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<v:fill o:detectmouseclick="t"/>
                    <v:textbox>
                      <w:txbxContent>
                        <w:p w:rsidR="004135F1" w:rsidRPr="00854BDF" w:rsidRDefault="004135F1" w:rsidP="004135F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Wednes</w:t>
                          </w: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day</w:t>
                          </w:r>
                        </w:p>
                      </w:txbxContent>
                    </v:textbox>
                  </v:shape>
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<v:shape id="Text Box 2" o:spid="_x0000_s1076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<v:textbox>
                        <w:txbxContent>
                          <w:p w:rsidR="004135F1" w:rsidRPr="00B75F2B" w:rsidRDefault="008A66D3" w:rsidP="004135F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Gathered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popsicle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sticks,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fischer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tech pieces, and other materials. Begin movi9ng pieces into place</w:t>
                            </w:r>
                          </w:p>
                        </w:txbxContent>
                      </v:textbox>
                    </v:shape>
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<v:shape id="Text Box 2" o:spid="_x0000_s1078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<v:textbox>
                          <w:txbxContent>
                            <w:p w:rsidR="004135F1" w:rsidRDefault="004135F1" w:rsidP="004135F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<v:shape id="Text Box 2" o:spid="_x0000_s1080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081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082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<v:textbox>
                            <w:txbxContent>
                              <w:p w:rsidR="004135F1" w:rsidRPr="00A74C38" w:rsidRDefault="001A7E7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Activity 2.1.2 Roof systems project, build a roof with your partner. </w:t>
                                </w:r>
                              </w:p>
                            </w:txbxContent>
                          </v:textbox>
                        </v:shape>
                        <v:shape id="Text Box 2" o:spid="_x0000_s1083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<v:textbox>
                            <w:txbxContent>
                              <w:p w:rsidR="004135F1" w:rsidRPr="00854BDF" w:rsidRDefault="004135F1" w:rsidP="004135F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<v:shape id="Text Box 2" o:spid="_x0000_s1085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86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87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88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8A66D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Glue pieces and assemble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fischer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tech pieces. Make Trusses/rafters.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89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<v:textbox>
                              <w:txbxContent>
                                <w:p w:rsidR="004135F1" w:rsidRPr="00A74C38" w:rsidRDefault="008A66D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We had a couple glue guns, but no glue! </w:t>
                                  </w:r>
                                  <w:r w:rsidR="003849FF">
                                    <w:rPr>
                                      <w:sz w:val="20"/>
                                    </w:rPr>
                                    <w:t>We u</w:t>
                                  </w:r>
                                  <w:r>
                                    <w:rPr>
                                      <w:sz w:val="20"/>
                                    </w:rPr>
                                    <w:t>sed the last bit of glue in the glue gun for project.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90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8A66D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Decided on roof style to build (</w:t>
                                  </w:r>
                                  <w:r w:rsidR="00472DB3">
                                    <w:rPr>
                                      <w:sz w:val="20"/>
                                    </w:rPr>
                                    <w:t>Gable and Valley</w:t>
                                  </w:r>
                                  <w:r>
                                    <w:rPr>
                                      <w:sz w:val="20"/>
                                    </w:rPr>
                                    <w:t>) and decided materials to use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091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8A66D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Place trusses/rafters in place and secure upright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<v:rect id="Rectangle 488" o:spid="_x0000_s1093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Text Box 490" o:spid="_x0000_s1095" type="#_x0000_t202" style="position:absolute;left:84205;top:200;width:12465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<v:fill o:detectmouseclick="t"/>
                    <v:textbox>
                      <w:txbxContent>
                        <w:p w:rsidR="004135F1" w:rsidRPr="00854BDF" w:rsidRDefault="004135F1" w:rsidP="004135F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Thurs</w:t>
                          </w: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day</w:t>
                          </w:r>
                        </w:p>
                      </w:txbxContent>
                    </v:textbox>
                  </v:shape>
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<v:shape id="Text Box 2" o:spid="_x0000_s1097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<v:textbox>
                        <w:txbxContent>
                          <w:p w:rsidR="004135F1" w:rsidRPr="00B75F2B" w:rsidRDefault="002A4863" w:rsidP="004135F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Placed insulation layer with drywall layer</w:t>
                            </w:r>
                          </w:p>
                        </w:txbxContent>
                      </v:textbox>
                    </v:shape>
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<v:shape id="Text Box 2" o:spid="_x0000_s1099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<v:textbox>
                          <w:txbxContent>
                            <w:p w:rsidR="004135F1" w:rsidRDefault="004135F1" w:rsidP="004135F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<v:shape id="Text Box 2" o:spid="_x0000_s1101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102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103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<v:textbox>
                            <w:txbxContent>
                              <w:p w:rsidR="004135F1" w:rsidRPr="00A74C38" w:rsidRDefault="008A66D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Continue working on Roof system project 2.1.2</w:t>
                                </w:r>
                              </w:p>
                            </w:txbxContent>
                          </v:textbox>
                        </v:shape>
                        <v:shape id="Text Box 2" o:spid="_x0000_s1104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<v:textbox>
                            <w:txbxContent>
                              <w:p w:rsidR="004135F1" w:rsidRPr="00854BDF" w:rsidRDefault="004135F1" w:rsidP="004135F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<v:shape id="Text Box 2" o:spid="_x0000_s1106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07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08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09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2A486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Placed sheathing and tar soaked layer.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10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A74C38" w:rsidRDefault="002A486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We were having problems with a lack of glue yesterday, but I brought in a glue gun today. The glue made a bit of a mess but it was easy to clean up. We were not able to make labels yet because the computers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11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<v:textbox>
                              <w:txbxContent>
                                <w:p w:rsidR="004135F1" w:rsidRDefault="002A486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Comp</w:t>
                                  </w:r>
                                  <w:r w:rsidR="00472DB3">
                                    <w:rPr>
                                      <w:sz w:val="20"/>
                                    </w:rPr>
                                    <w:t xml:space="preserve">leted building frame of </w:t>
                                  </w:r>
                                  <w:proofErr w:type="gramStart"/>
                                  <w:r w:rsidR="00472DB3">
                                    <w:rPr>
                                      <w:sz w:val="20"/>
                                    </w:rPr>
                                    <w:t xml:space="preserve">roof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(</w:t>
                                  </w:r>
                                  <w:proofErr w:type="gramEnd"/>
                                  <w:r w:rsidR="00472DB3">
                                    <w:rPr>
                                      <w:sz w:val="20"/>
                                    </w:rPr>
                                    <w:t>Gable and Valley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) </w:t>
                                  </w:r>
                                </w:p>
                                <w:p w:rsidR="002A4863" w:rsidRPr="00B75F2B" w:rsidRDefault="002A486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f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2" o:spid="_x0000_s1112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2A486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Began placing roof shingles, still incomplete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<v:rect id="Rectangle 509" o:spid="_x0000_s1114" style="position:absolute;width:97437;height:15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Text Box 511" o:spid="_x0000_s1116" type="#_x0000_t202" style="position:absolute;left:84205;top:200;width:12465;height:39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<v:fill o:detectmouseclick="t"/>
                    <v:textbox>
                      <w:txbxContent>
                        <w:p w:rsidR="004135F1" w:rsidRPr="00854BDF" w:rsidRDefault="004135F1" w:rsidP="004135F1">
                          <w:pPr>
                            <w:jc w:val="center"/>
                            <w:rPr>
                              <w:b/>
                              <w:noProof/>
                              <w:spacing w:val="10"/>
                              <w:sz w:val="24"/>
                              <w:szCs w:val="72"/>
                            </w:rPr>
                          </w:pPr>
                          <w:r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Fri</w:t>
                          </w:r>
                          <w:r w:rsidRPr="00854BDF">
                            <w:rPr>
                              <w:b/>
                              <w:noProof/>
                              <w:spacing w:val="10"/>
                              <w:sz w:val="36"/>
                              <w:szCs w:val="72"/>
                            </w:rPr>
                            <w:t>day</w:t>
                          </w:r>
                        </w:p>
                      </w:txbxContent>
                    </v:textbox>
                  </v:shape>
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<v:shape id="Text Box 2" o:spid="_x0000_s1118" type="#_x0000_t202" style="position:absolute;left:8139;top:6832;width:65327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<v:textbox>
                        <w:txbxContent>
                          <w:p w:rsidR="004135F1" w:rsidRPr="00B75F2B" w:rsidRDefault="00472DB3" w:rsidP="004135F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Typed and printed labels for Roof project and placed labels.</w:t>
                            </w:r>
                          </w:p>
                        </w:txbxContent>
                      </v:textbox>
                    </v:shape>
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<v:shape id="Text Box 2" o:spid="_x0000_s1120" type="#_x0000_t202" style="position:absolute;left:3617;top:6832;width:4519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<v:textbox>
                          <w:txbxContent>
                            <w:p w:rsidR="004135F1" w:rsidRDefault="004135F1" w:rsidP="004135F1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<v:shape id="Text Box 2" o:spid="_x0000_s1122" type="#_x0000_t202" style="position:absolute;left:-3591;top:7736;width:10850;height:36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Steps Taken to Reach Objective:</w:t>
                                </w:r>
                              </w:p>
                            </w:txbxContent>
                          </v:textbox>
                        </v:shape>
                        <v:shape id="Text Box 2" o:spid="_x0000_s1123" type="#_x0000_t202" style="position:absolute;left:25;width:8180;height:41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spacing w:after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B75F2B">
                                  <w:rPr>
                                    <w:sz w:val="18"/>
                                  </w:rPr>
                                  <w:t>Objective (s):</w:t>
                                </w:r>
                              </w:p>
                            </w:txbxContent>
                          </v:textbox>
                        </v:shape>
                        <v:shape id="Text Box 2" o:spid="_x0000_s1124" type="#_x0000_t202" style="position:absolute;left:8165;width:65327;height:41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<v:textbox>
                            <w:txbxContent>
                              <w:p w:rsidR="004135F1" w:rsidRPr="00A74C38" w:rsidRDefault="00F21492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Complete and turn in Roof system project 2.1.2 and wish lists including pricings and price total for year-long projects.</w:t>
                                </w:r>
                                <w:r w:rsidR="00472DB3">
                                  <w:rPr>
                                    <w:sz w:val="20"/>
                                  </w:rPr>
                                  <w:t xml:space="preserve"> Continue to work on year-long projects</w:t>
                                </w:r>
                              </w:p>
                            </w:txbxContent>
                          </v:textbox>
                        </v:shape>
                        <v:shape id="Text Box 2" o:spid="_x0000_s1125" type="#_x0000_t202" style="position:absolute;left:73579;width:9856;height:41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<v:textbox>
                            <w:txbxContent>
                              <w:p w:rsidR="004135F1" w:rsidRPr="00854BDF" w:rsidRDefault="004135F1" w:rsidP="004135F1">
                                <w:pPr>
                                  <w:spacing w:after="0"/>
                                  <w:rPr>
                                    <w:sz w:val="18"/>
                                  </w:rPr>
                                </w:pPr>
                                <w:r w:rsidRPr="00854BDF">
                                  <w:rPr>
                                    <w:sz w:val="18"/>
                                  </w:rPr>
                                  <w:t>List issues / Complications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<v:shape id="Text Box 2" o:spid="_x0000_s1127" type="#_x0000_t202" style="position:absolute;width:451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28" type="#_x0000_t202" style="position:absolute;top:5426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29" type="#_x0000_t202" style="position:absolute;top:8139;width:451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30" type="#_x0000_t202" style="position:absolute;left:4521;top:5426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B75F2B" w:rsidRDefault="00472DB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Helped FTC team work on robot, learned a little about the programming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31" type="#_x0000_t202" style="position:absolute;left:69936;width:23832;height:1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<v:textbox>
                              <w:txbxContent>
                                <w:p w:rsidR="004135F1" w:rsidRPr="00A74C38" w:rsidRDefault="00472DB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I know nothing about robotics, so helping the FTC team is hard. I know nothing about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revit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so I didn’t know if there was anything I could do on that, not to mention the computers being down.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32" type="#_x0000_t202" style="position:absolute;left:4521;width:65328;height:27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<v:textbox>
                              <w:txbxContent>
                                <w:p w:rsidR="004135F1" w:rsidRPr="00B75F2B" w:rsidRDefault="00472DB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Finished Shingles on the roof.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133" type="#_x0000_t202" style="position:absolute;left:4521;top:8139;width:65328;height:2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<v:textbox>
                              <w:txbxContent>
                                <w:p w:rsidR="004135F1" w:rsidRPr="00B75F2B" w:rsidRDefault="00472DB3" w:rsidP="004135F1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Worked more on the sample robot, replaced a wheel socket like thing (I don’t know what it </w:t>
                                  </w:r>
                                  <w:r>
                                    <w:rPr>
                                      <w:sz w:val="20"/>
                                    </w:rPr>
                                    <w:t>was!).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</v:group>
            </v:group>
          </v:group>
        </w:pict>
      </w:r>
    </w:p>
    <w:p w:rsidR="000705D0" w:rsidRDefault="000705D0">
      <w:bookmarkStart w:id="0" w:name="_GoBack"/>
      <w:bookmarkEnd w:id="0"/>
    </w:p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defaultTabStop w:val="720"/>
  <w:characterSpacingControl w:val="doNotCompress"/>
  <w:compat/>
  <w:rsids>
    <w:rsidRoot w:val="0088545C"/>
    <w:rsid w:val="000705D0"/>
    <w:rsid w:val="000A4189"/>
    <w:rsid w:val="000E00A9"/>
    <w:rsid w:val="001936F3"/>
    <w:rsid w:val="001A7E7F"/>
    <w:rsid w:val="001B3E81"/>
    <w:rsid w:val="00236BA9"/>
    <w:rsid w:val="00240EE8"/>
    <w:rsid w:val="00260DF3"/>
    <w:rsid w:val="002976A6"/>
    <w:rsid w:val="002A4863"/>
    <w:rsid w:val="002C15EF"/>
    <w:rsid w:val="002F2CF4"/>
    <w:rsid w:val="00335609"/>
    <w:rsid w:val="003849FF"/>
    <w:rsid w:val="00397F65"/>
    <w:rsid w:val="004135F1"/>
    <w:rsid w:val="00446361"/>
    <w:rsid w:val="0045509A"/>
    <w:rsid w:val="00472DB3"/>
    <w:rsid w:val="005650C2"/>
    <w:rsid w:val="005C75B0"/>
    <w:rsid w:val="005F79BA"/>
    <w:rsid w:val="0076674B"/>
    <w:rsid w:val="007D6750"/>
    <w:rsid w:val="00854BDF"/>
    <w:rsid w:val="0088545C"/>
    <w:rsid w:val="008A66D3"/>
    <w:rsid w:val="009A3EE4"/>
    <w:rsid w:val="009B361E"/>
    <w:rsid w:val="00A03FA6"/>
    <w:rsid w:val="00A0413A"/>
    <w:rsid w:val="00A23DA3"/>
    <w:rsid w:val="00A40919"/>
    <w:rsid w:val="00A74C38"/>
    <w:rsid w:val="00AB3AC0"/>
    <w:rsid w:val="00AF09D5"/>
    <w:rsid w:val="00B3020B"/>
    <w:rsid w:val="00B65040"/>
    <w:rsid w:val="00B66149"/>
    <w:rsid w:val="00B75F2B"/>
    <w:rsid w:val="00B86FDF"/>
    <w:rsid w:val="00BB3ACC"/>
    <w:rsid w:val="00BF75FB"/>
    <w:rsid w:val="00C06A09"/>
    <w:rsid w:val="00C07AAC"/>
    <w:rsid w:val="00CD349E"/>
    <w:rsid w:val="00CE3F29"/>
    <w:rsid w:val="00D04A1B"/>
    <w:rsid w:val="00DC6196"/>
    <w:rsid w:val="00EA6342"/>
    <w:rsid w:val="00F0049C"/>
    <w:rsid w:val="00F21492"/>
    <w:rsid w:val="00F62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esktop\Log%20Sheet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D39A-D732-4C55-9086-EA4CE9CA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97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11</cp:revision>
  <dcterms:created xsi:type="dcterms:W3CDTF">2013-08-12T14:37:00Z</dcterms:created>
  <dcterms:modified xsi:type="dcterms:W3CDTF">2013-08-16T14:33:00Z</dcterms:modified>
</cp:coreProperties>
</file>