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="006B24C0">
                                            <w:rPr>
                                              <w:sz w:val="20"/>
                                            </w:rPr>
                                            <w:t>2Hr.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Show works that have been done, continue our work on the model (scale decision)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6B24C0">
                                            <w:rPr>
                                              <w:sz w:val="20"/>
                                            </w:rPr>
                                            <w:t xml:space="preserve">Visiting </w:t>
                                          </w:r>
                                          <w:proofErr w:type="gramStart"/>
                                          <w:r w:rsidR="006B24C0">
                                            <w:rPr>
                                              <w:sz w:val="20"/>
                                            </w:rPr>
                                            <w:t>Sophomores</w:t>
                                          </w:r>
                                          <w:proofErr w:type="gramEnd"/>
                                          <w:r w:rsidR="006B24C0">
                                            <w:rPr>
                                              <w:sz w:val="20"/>
                                            </w:rPr>
                                            <w:t>, Year Long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Check the Sheet and make sure the information is correct for admission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Re-meet and discuss what to get done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 on any edits to the apartment (add bathroom and re-set pantry)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Create the lobby in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15738">
                                            <w:rPr>
                                              <w:sz w:val="20"/>
                                            </w:rPr>
                                            <w:t xml:space="preserve">Visiting </w:t>
                                          </w:r>
                                          <w:proofErr w:type="gramStart"/>
                                          <w:r w:rsidR="00515738">
                                            <w:rPr>
                                              <w:sz w:val="20"/>
                                            </w:rPr>
                                            <w:t>Sophomores</w:t>
                                          </w:r>
                                          <w:proofErr w:type="gramEnd"/>
                                          <w:r w:rsidR="00515738">
                                            <w:rPr>
                                              <w:sz w:val="20"/>
                                            </w:rPr>
                                            <w:t>, 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Decide how to make the tip work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Figure out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theMeasures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for the floors and begin making in inventor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1573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Continue making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complete on lobby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B3E81" w:rsidP="001B3E8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6B24C0">
                                      <w:rPr>
                                        <w:sz w:val="20"/>
                                      </w:rPr>
                                      <w:t>2Hr.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51573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Show works that have been done, continue our work on the model (scale decision)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6B24C0">
                                      <w:rPr>
                                        <w:sz w:val="20"/>
                                      </w:rPr>
                                      <w:t xml:space="preserve">Visiting </w:t>
                                    </w:r>
                                    <w:proofErr w:type="gramStart"/>
                                    <w:r w:rsidR="006B24C0">
                                      <w:rPr>
                                        <w:sz w:val="20"/>
                                      </w:rPr>
                                      <w:t>Sophomores</w:t>
                                    </w:r>
                                    <w:proofErr w:type="gramEnd"/>
                                    <w:r w:rsidR="006B24C0">
                                      <w:rPr>
                                        <w:sz w:val="20"/>
                                      </w:rPr>
                                      <w:t>, Year Long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Check the Sheet and make sure the information is correct for admission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Re-meet and discuss what to get done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 on any edits to the apartment (add bathroom and re-set pantry)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51573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Create the lobby in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revit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15738">
                                      <w:rPr>
                                        <w:sz w:val="20"/>
                                      </w:rPr>
                                      <w:t xml:space="preserve">Visiting </w:t>
                                    </w:r>
                                    <w:proofErr w:type="gramStart"/>
                                    <w:r w:rsidR="00515738">
                                      <w:rPr>
                                        <w:sz w:val="20"/>
                                      </w:rPr>
                                      <w:t>Sophomores</w:t>
                                    </w:r>
                                    <w:proofErr w:type="gramEnd"/>
                                    <w:r w:rsidR="00515738">
                                      <w:rPr>
                                        <w:sz w:val="20"/>
                                      </w:rPr>
                                      <w:t>, 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Decide how to make the tip work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Figure out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theMeasures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for the floors and begin making in inventor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51573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Continue making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complete on lobby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4135F1"/>
    <w:rsid w:val="00446361"/>
    <w:rsid w:val="00515738"/>
    <w:rsid w:val="005C75B0"/>
    <w:rsid w:val="005F79BA"/>
    <w:rsid w:val="006B24C0"/>
    <w:rsid w:val="006F6D77"/>
    <w:rsid w:val="0076674B"/>
    <w:rsid w:val="008402D3"/>
    <w:rsid w:val="00854BDF"/>
    <w:rsid w:val="00973B8E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D8FE5-9363-4143-BB5A-D623E2D07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2</cp:revision>
  <dcterms:created xsi:type="dcterms:W3CDTF">2014-01-31T15:37:00Z</dcterms:created>
  <dcterms:modified xsi:type="dcterms:W3CDTF">2014-01-31T15:37:00Z</dcterms:modified>
</cp:coreProperties>
</file>