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C040C7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Began planning </w:t>
                                      </w:r>
                                      <w:r w:rsidR="00B44FE6">
                                        <w:rPr>
                                          <w:sz w:val="20"/>
                                        </w:rPr>
                                        <w:t xml:space="preserve">the video </w:t>
                                      </w:r>
                                      <w:proofErr w:type="gramStart"/>
                                      <w:r w:rsidR="00B44FE6">
                                        <w:rPr>
                                          <w:sz w:val="20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B44FE6">
                                        <w:rPr>
                                          <w:sz w:val="20"/>
                                        </w:rPr>
                                        <w:t>storyboards</w:t>
                                      </w:r>
                                      <w:proofErr w:type="gramEnd"/>
                                      <w:r w:rsidR="00B44FE6">
                                        <w:rPr>
                                          <w:sz w:val="20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C040C7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Architecture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C040C7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 w:rsidRPr="00C040C7">
                                              <w:rPr>
                                                <w:sz w:val="20"/>
                                              </w:rPr>
                                              <w:t>researched</w:t>
                                            </w:r>
                                            <w:proofErr w:type="gramEnd"/>
                                            <w:r w:rsidRPr="00C040C7">
                                              <w:rPr>
                                                <w:sz w:val="20"/>
                                              </w:rPr>
                                              <w:t xml:space="preserve"> other’s video entries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C040C7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with Tristen on what to do on video; decided to film Friday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4F13C7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Arranged what would be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said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by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who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911763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Created and completed second story of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appt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C040C7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040C7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Re-planned to do the video on a later date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44FE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Opened </w:t>
                                            </w:r>
                                            <w:r w:rsidR="00911763">
                                              <w:rPr>
                                                <w:sz w:val="20"/>
                                              </w:rPr>
                                              <w:t xml:space="preserve">the </w:t>
                                            </w:r>
                                            <w:proofErr w:type="spellStart"/>
                                            <w:r w:rsidR="00911763"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 w:rsidR="00911763">
                                              <w:rPr>
                                                <w:sz w:val="20"/>
                                              </w:rPr>
                                              <w:t xml:space="preserve"> file and placed inside </w:t>
                                            </w:r>
                                            <w:proofErr w:type="spellStart"/>
                                            <w:r w:rsidR="00911763">
                                              <w:rPr>
                                                <w:sz w:val="20"/>
                                              </w:rPr>
                                              <w:t>wsalls</w:t>
                                            </w:r>
                                            <w:proofErr w:type="spellEnd"/>
                                            <w:r w:rsidR="00911763">
                                              <w:rPr>
                                                <w:sz w:val="20"/>
                                              </w:rPr>
                                              <w:t xml:space="preserve"> of the apt.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44FE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</w:t>
                                            </w:r>
                                            <w:r w:rsidR="00C040C7">
                                              <w:rPr>
                                                <w:sz w:val="20"/>
                                              </w:rPr>
                                              <w:t xml:space="preserve"> placing stairs in the apt.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1D402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Leanrd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to create new materials and Created new materials and used them for floors that I made in the 2</w:t>
                                      </w:r>
                                      <w:r w:rsidRPr="001D4029">
                                        <w:rPr>
                                          <w:sz w:val="20"/>
                                          <w:vertAlign w:val="superscript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story of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appt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1D4029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Architecture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B14F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on model; making the floors together and let them dry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D402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Completed stairs area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appt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, looking at options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D402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Pleaced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elevators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EB14F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new divider wall material, plan to utilize it soon in design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EB14FC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B14F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Placed more floor and doors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B14F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Looked for and placed doors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B14F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Repaired building issues, continue advancing quality of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work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B44FE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Created new materials, both in floors and wood materials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B44FE6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44FE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Placed more floor and began placing doorways upstairs adjusted some of the room sizes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44FE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Cut last pieces for building (other than the tip)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B44FE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Helped construct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bulding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pieces, we will complete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monday</w:t>
                                            </w:r>
                                            <w:proofErr w:type="spellEnd"/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C040C7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Began planning </w:t>
                                </w:r>
                                <w:r w:rsidR="00B44FE6">
                                  <w:rPr>
                                    <w:sz w:val="20"/>
                                  </w:rPr>
                                  <w:t xml:space="preserve">the video </w:t>
                                </w:r>
                                <w:proofErr w:type="gramStart"/>
                                <w:r w:rsidR="00B44FE6">
                                  <w:rPr>
                                    <w:sz w:val="20"/>
                                  </w:rPr>
                                  <w:t>(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 w:rsidR="00B44FE6">
                                  <w:rPr>
                                    <w:sz w:val="20"/>
                                  </w:rPr>
                                  <w:t>storyboards</w:t>
                                </w:r>
                                <w:proofErr w:type="gramEnd"/>
                                <w:r w:rsidR="00B44FE6">
                                  <w:rPr>
                                    <w:sz w:val="20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C040C7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Architecture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C040C7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 w:rsidRPr="00C040C7">
                                        <w:rPr>
                                          <w:sz w:val="20"/>
                                        </w:rPr>
                                        <w:t>researched</w:t>
                                      </w:r>
                                      <w:proofErr w:type="gramEnd"/>
                                      <w:r w:rsidRPr="00C040C7">
                                        <w:rPr>
                                          <w:sz w:val="20"/>
                                        </w:rPr>
                                        <w:t xml:space="preserve"> other’s video entries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C040C7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with Tristen on what to do on video; decided to film Friday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4F13C7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Arranged what would be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said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by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who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911763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Created and completed second story of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appt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C040C7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040C7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Re-planned to do the video on a later date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44FE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Opened </w:t>
                                      </w:r>
                                      <w:r w:rsidR="00911763">
                                        <w:rPr>
                                          <w:sz w:val="20"/>
                                        </w:rPr>
                                        <w:t xml:space="preserve">the </w:t>
                                      </w:r>
                                      <w:proofErr w:type="spellStart"/>
                                      <w:r w:rsidR="00911763"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 w:rsidR="00911763">
                                        <w:rPr>
                                          <w:sz w:val="20"/>
                                        </w:rPr>
                                        <w:t xml:space="preserve"> file and placed inside </w:t>
                                      </w:r>
                                      <w:proofErr w:type="spellStart"/>
                                      <w:r w:rsidR="00911763">
                                        <w:rPr>
                                          <w:sz w:val="20"/>
                                        </w:rPr>
                                        <w:t>wsalls</w:t>
                                      </w:r>
                                      <w:proofErr w:type="spellEnd"/>
                                      <w:r w:rsidR="00911763">
                                        <w:rPr>
                                          <w:sz w:val="20"/>
                                        </w:rPr>
                                        <w:t xml:space="preserve"> of the apt.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44FE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Began</w:t>
                                      </w:r>
                                      <w:r w:rsidR="00C040C7">
                                        <w:rPr>
                                          <w:sz w:val="20"/>
                                        </w:rPr>
                                        <w:t xml:space="preserve"> placing stairs in the apt.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1D4029" w:rsidP="004135F1">
                                <w:pPr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Leanrd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to create new materials and Created new materials and used them for floors that I made in the 2</w:t>
                                </w:r>
                                <w:r w:rsidRPr="001D4029">
                                  <w:rPr>
                                    <w:sz w:val="20"/>
                                    <w:vertAlign w:val="superscript"/>
                                  </w:rPr>
                                  <w:t>nd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story of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appt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1D4029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Architecture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B14F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on model; making the floors together and let them dry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1D402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Completed stairs area in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appt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>, looking at options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1D402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Pleaced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elevators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EB14FC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Found new divider wall material, plan to utilize it soon in design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EB14FC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EB14F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Placed more floor and doors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B14F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Looked for and placed doors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EB14F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Repaired building issues, continue advancing quality of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work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B44FE6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Created new materials, both in floors and wood materials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B44FE6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B44FE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Placed more floor and began placing doorways upstairs adjusted some of the room sizes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B44FE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Cut last pieces for building (other than the tip)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B44FE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construct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bulding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pieces, we will complete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monday</w:t>
                                      </w:r>
                                      <w:proofErr w:type="spellEnd"/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1D4029"/>
    <w:rsid w:val="00240EE8"/>
    <w:rsid w:val="00260DF3"/>
    <w:rsid w:val="002F2CF4"/>
    <w:rsid w:val="004135F1"/>
    <w:rsid w:val="00446361"/>
    <w:rsid w:val="004F13C7"/>
    <w:rsid w:val="00515738"/>
    <w:rsid w:val="005C75B0"/>
    <w:rsid w:val="005F79BA"/>
    <w:rsid w:val="006B24C0"/>
    <w:rsid w:val="006F6D77"/>
    <w:rsid w:val="0076674B"/>
    <w:rsid w:val="007F6E93"/>
    <w:rsid w:val="008402D3"/>
    <w:rsid w:val="00854BDF"/>
    <w:rsid w:val="00911763"/>
    <w:rsid w:val="009A3EE4"/>
    <w:rsid w:val="00A03FA6"/>
    <w:rsid w:val="00A0413A"/>
    <w:rsid w:val="00A40919"/>
    <w:rsid w:val="00A74C38"/>
    <w:rsid w:val="00B21A56"/>
    <w:rsid w:val="00B3020B"/>
    <w:rsid w:val="00B44FE6"/>
    <w:rsid w:val="00B65040"/>
    <w:rsid w:val="00B75F2B"/>
    <w:rsid w:val="00B86FDF"/>
    <w:rsid w:val="00C040C7"/>
    <w:rsid w:val="00CE3F29"/>
    <w:rsid w:val="00E300D6"/>
    <w:rsid w:val="00EA6342"/>
    <w:rsid w:val="00EB14FC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974B3-B928-4ECD-84FD-C012F7B85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6</cp:revision>
  <dcterms:created xsi:type="dcterms:W3CDTF">2014-02-25T15:37:00Z</dcterms:created>
  <dcterms:modified xsi:type="dcterms:W3CDTF">2014-02-28T15:35:00Z</dcterms:modified>
</cp:coreProperties>
</file>