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240E0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Cleaned up the model edges again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03BDF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Secured down the buildings surrounding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240E0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a tiny patch of grass for the circle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03BDF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last trees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Trimmed the “D” sized sheets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40E0B">
                                            <w:rPr>
                                              <w:sz w:val="20"/>
                                            </w:rPr>
                                            <w:t>Last finishing touches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Trimmed the pictures and began to place them on the posters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Printed out the “D” sized sheets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Put flowers on the model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Packed the items into the boxes and tubes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40E0B">
                                            <w:rPr>
                                              <w:sz w:val="20"/>
                                            </w:rPr>
                                            <w:t xml:space="preserve">Pack </w:t>
                                          </w:r>
                                          <w:r w:rsidR="00442489">
                                            <w:rPr>
                                              <w:sz w:val="20"/>
                                            </w:rPr>
                                            <w:t xml:space="preserve">up last items, make a plan for </w:t>
                                          </w:r>
                                          <w:r w:rsidR="00442489">
                                            <w:rPr>
                                              <w:sz w:val="20"/>
                                            </w:rPr>
                                            <w:t>C</w:t>
                                          </w:r>
                                          <w:bookmarkStart w:id="0" w:name="_GoBack"/>
                                          <w:bookmarkEnd w:id="0"/>
                                          <w:r w:rsidR="00240E0B">
                                            <w:rPr>
                                              <w:sz w:val="20"/>
                                            </w:rPr>
                                            <w:t>hicago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a plan with Mrs. Jones on food and what to do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Triston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assemble the last couple posters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40E0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Packed things into the van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40E0B">
                                            <w:rPr>
                                              <w:sz w:val="20"/>
                                            </w:rPr>
                                            <w:t>Chicago!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03BD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What happens in Chicago,</w:t>
                                            </w:r>
                                            <w:r w:rsidR="00442489">
                                              <w:rPr>
                                                <w:sz w:val="20"/>
                                              </w:rPr>
                                              <w:t xml:space="preserve"> is better left in C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hicago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40E0B">
                                            <w:rPr>
                                              <w:sz w:val="20"/>
                                            </w:rPr>
                                            <w:t>Chicago!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03BD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Competition day!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240E0B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Cleaned up the model edges again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03BDF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Secured down the buildings surrounding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240E0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Added a tiny patch of grass for the circle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03BDF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Added last trees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240E0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Trimmed the “D” sized sheets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40E0B">
                                      <w:rPr>
                                        <w:sz w:val="20"/>
                                      </w:rPr>
                                      <w:t>Last finishing touches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Trimmed the pictures and began to place them on the posters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Printed out the “D” sized sheets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Put flowers on the model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240E0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Packed the items into the boxes and tubes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40E0B">
                                      <w:rPr>
                                        <w:sz w:val="20"/>
                                      </w:rPr>
                                      <w:t xml:space="preserve">Pack </w:t>
                                    </w:r>
                                    <w:r w:rsidR="00442489">
                                      <w:rPr>
                                        <w:sz w:val="20"/>
                                      </w:rPr>
                                      <w:t xml:space="preserve">up last items, make a plan for </w:t>
                                    </w:r>
                                    <w:r w:rsidR="00442489">
                                      <w:rPr>
                                        <w:sz w:val="20"/>
                                      </w:rPr>
                                      <w:t>C</w:t>
                                    </w:r>
                                    <w:bookmarkStart w:id="1" w:name="_GoBack"/>
                                    <w:bookmarkEnd w:id="1"/>
                                    <w:r w:rsidR="00240E0B">
                                      <w:rPr>
                                        <w:sz w:val="20"/>
                                      </w:rPr>
                                      <w:t>hicago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a plan with Mrs. Jones on food and what to do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Triston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assemble the last couple posters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40E0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Packed things into the van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40E0B">
                                      <w:rPr>
                                        <w:sz w:val="20"/>
                                      </w:rPr>
                                      <w:t>Chicago!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03BD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What happens in Chicago,</w:t>
                                      </w:r>
                                      <w:r w:rsidR="00442489">
                                        <w:rPr>
                                          <w:sz w:val="20"/>
                                        </w:rPr>
                                        <w:t xml:space="preserve"> is better left in C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hicago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40E0B">
                                      <w:rPr>
                                        <w:sz w:val="20"/>
                                      </w:rPr>
                                      <w:t>Chicago!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03BD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Competition day!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04"/>
    <w:rsid w:val="000705D0"/>
    <w:rsid w:val="00103BDF"/>
    <w:rsid w:val="001936F3"/>
    <w:rsid w:val="001B3E81"/>
    <w:rsid w:val="00240E0B"/>
    <w:rsid w:val="00240EE8"/>
    <w:rsid w:val="00260DF3"/>
    <w:rsid w:val="002F2CF4"/>
    <w:rsid w:val="004135F1"/>
    <w:rsid w:val="00442489"/>
    <w:rsid w:val="00446361"/>
    <w:rsid w:val="005C75B0"/>
    <w:rsid w:val="005F79BA"/>
    <w:rsid w:val="0076674B"/>
    <w:rsid w:val="00854BDF"/>
    <w:rsid w:val="009A3EE4"/>
    <w:rsid w:val="00A03FA6"/>
    <w:rsid w:val="00A0413A"/>
    <w:rsid w:val="00A40919"/>
    <w:rsid w:val="00A74C38"/>
    <w:rsid w:val="00B3020B"/>
    <w:rsid w:val="00B65040"/>
    <w:rsid w:val="00B75F2B"/>
    <w:rsid w:val="00B86FDF"/>
    <w:rsid w:val="00CE3F29"/>
    <w:rsid w:val="00D97F04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E4D75-33A5-41EA-ABE3-3C530243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2014-05-06T12:21:00Z</dcterms:created>
  <dcterms:modified xsi:type="dcterms:W3CDTF">2014-05-06T12:33:00Z</dcterms:modified>
</cp:coreProperties>
</file>