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330E8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Noticed a leaning problem, tried to think of a way to fix it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30E86">
                                            <w:rPr>
                                              <w:sz w:val="20"/>
                                            </w:rPr>
                                            <w:t>Model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330E86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Found the idea of screwing them together, took apart the model sections to re-assemble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330E86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Glued together the sections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screwing the model into place, re-placing the sections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(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screwing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took up a lot of time, with our countersink holes and drilling holes)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apart the sections remaining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gaps in the sections, worked on fixing the gaps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décor for the tower, like trees and flowers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Completed the assembling of sections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with making a building, discussed which material to use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Layed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out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thye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streets, began cutting and placing them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Created more trees, made sure they were correct size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assemble buildings and placing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thjem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in the correct places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Made the last batch of trees and placed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them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30E86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Continued placing the streets and gluing them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330E86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Noticed a leaning problem, tried to think of a way to fix it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30E86">
                                      <w:rPr>
                                        <w:sz w:val="20"/>
                                      </w:rPr>
                                      <w:t>Model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330E8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Found the idea of screwing them together, took apart the model sections to re-assemble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330E86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Glued together the sections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330E8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Began screwing the model into place, re-placing the sections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(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screwing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took up a lot of time, with our countersink holes and drilling holes)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apart the sections remaining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30E8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Found gaps in the sections, worked on fixing the gaps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décor for the tower, like trees and flowers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Completed the assembling of sections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30E8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Helped with making a building, discussed which material to use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Layed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out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thye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streets, began cutting and placing them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more trees, made sure they were correct size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30E86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Helped assemble buildings and placing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thjem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in the correct places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Made the last batch of trees and placed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them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30E86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placing the streets and gluing them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86"/>
    <w:rsid w:val="000705D0"/>
    <w:rsid w:val="001936F3"/>
    <w:rsid w:val="001B3E81"/>
    <w:rsid w:val="00240EE8"/>
    <w:rsid w:val="00260DF3"/>
    <w:rsid w:val="002F2CF4"/>
    <w:rsid w:val="00330E86"/>
    <w:rsid w:val="004135F1"/>
    <w:rsid w:val="00446361"/>
    <w:rsid w:val="005C75B0"/>
    <w:rsid w:val="005F79BA"/>
    <w:rsid w:val="0076674B"/>
    <w:rsid w:val="00854BDF"/>
    <w:rsid w:val="009A3EE4"/>
    <w:rsid w:val="00A03FA6"/>
    <w:rsid w:val="00A0413A"/>
    <w:rsid w:val="00A40919"/>
    <w:rsid w:val="00A74C38"/>
    <w:rsid w:val="00B3020B"/>
    <w:rsid w:val="00B65040"/>
    <w:rsid w:val="00B75F2B"/>
    <w:rsid w:val="00B86FDF"/>
    <w:rsid w:val="00CE3F2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24D2-28AD-471F-967E-7BEF3EB5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1</cp:revision>
  <dcterms:created xsi:type="dcterms:W3CDTF">2014-05-06T12:14:00Z</dcterms:created>
  <dcterms:modified xsi:type="dcterms:W3CDTF">2014-05-06T12:21:00Z</dcterms:modified>
</cp:coreProperties>
</file>