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 xml:space="preserve">Labor </w:t>
                                          </w:r>
                                          <w:proofErr w:type="gramStart"/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>day</w:t>
                                          </w:r>
                                          <w:proofErr w:type="gramEnd"/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 xml:space="preserve"> – no school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826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Check over house to be sure it’s complete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 xml:space="preserve">Continue to work on and try to complete habitat home and then work on </w:t>
                                          </w:r>
                                          <w:proofErr w:type="spellStart"/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8264BA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26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Begin placing the house into the sheets in which will be posted to the website.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8264BA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8264BA">
                                              <w:rPr>
                                                <w:sz w:val="20"/>
                                              </w:rPr>
                                              <w:t>PLTW was down all yesterday, so no one was able to look at the rubric to the house. I don’t know what I’m doing with Revit so I wasn’t able to really keep up. Asked for lots of stuff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26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 to build on the house, adding a roof and floor and completing the addition of furniture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264B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 got all of the sheets but a few.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D729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Talked with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Kodie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on what he wants in his custom garage, told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im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what I would like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D729CB">
                                            <w:rPr>
                                              <w:sz w:val="20"/>
                                            </w:rPr>
                                            <w:t xml:space="preserve">Begin room project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D729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a rough sketch idea on both rooms (my theater his garage)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D729CB">
                                              <w:rPr>
                                                <w:sz w:val="20"/>
                                              </w:rPr>
                                              <w:t>Still learning Revit but it will get better. Computers are slow as always but no big deal.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D729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Posted my habitat home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10FE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</w:t>
                                            </w:r>
                                            <w:r w:rsidR="00D729CB">
                                              <w:rPr>
                                                <w:sz w:val="20"/>
                                              </w:rPr>
                                              <w:t>n looking for available components for project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810FE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 the room placement of/ loading of components in the room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810FEF">
                                            <w:rPr>
                                              <w:sz w:val="20"/>
                                            </w:rPr>
                                            <w:t xml:space="preserve">Continue room project, and work on </w:t>
                                          </w:r>
                                          <w:proofErr w:type="spellStart"/>
                                          <w:r w:rsidR="00810FEF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810FEF">
                                            <w:rPr>
                                              <w:sz w:val="20"/>
                                            </w:rPr>
                                            <w:t xml:space="preserve"> projects if you have time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10FE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Begin color matching and mixing to find good colors that go together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810FEF">
                                              <w:rPr>
                                                <w:sz w:val="20"/>
                                              </w:rPr>
                                              <w:t>I’m learning how to use Revit better than I did before, but I don’t have everything mastered, not even close. I couldn’t figure out how to change the colors of items.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10FE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Sketched walls and doors into the Revit file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10FE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Begin changing the colors of multiple items and make last-minute arrangements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9150E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Finish room by rendering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9150E8">
                                            <w:rPr>
                                              <w:sz w:val="20"/>
                                            </w:rPr>
                                            <w:t xml:space="preserve">Continue work on room project and post tonight, work on year </w:t>
                                          </w:r>
                                          <w:proofErr w:type="spellStart"/>
                                          <w:r w:rsidR="009150E8">
                                            <w:rPr>
                                              <w:sz w:val="20"/>
                                            </w:rPr>
                                            <w:t>longt</w:t>
                                          </w:r>
                                          <w:proofErr w:type="spellEnd"/>
                                          <w:r w:rsidR="009150E8">
                                            <w:rPr>
                                              <w:sz w:val="20"/>
                                            </w:rPr>
                                            <w:t xml:space="preserve"> projects when time is available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9150E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Still rendering because it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takes  forever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, but then it finished and I set the rendered images on paper and prepared to post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9150E8">
                                              <w:rPr>
                                                <w:sz w:val="20"/>
                                              </w:rPr>
                                              <w:t xml:space="preserve">Revit is very slow when rendering and not everything looks good in </w:t>
                                            </w:r>
                                            <w:proofErr w:type="spellStart"/>
                                            <w:r w:rsidR="009150E8">
                                              <w:rPr>
                                                <w:sz w:val="20"/>
                                              </w:rPr>
                                              <w:t>revit’s</w:t>
                                            </w:r>
                                            <w:proofErr w:type="spellEnd"/>
                                            <w:r w:rsidR="009150E8">
                                              <w:rPr>
                                                <w:sz w:val="20"/>
                                              </w:rPr>
                                              <w:t xml:space="preserve"> render option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9150E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Complete room placement of items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9150E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Posted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, both my weekly log and my project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8264BA">
                                      <w:rPr>
                                        <w:sz w:val="20"/>
                                      </w:rPr>
                                      <w:t xml:space="preserve">Labor </w:t>
                                    </w:r>
                                    <w:proofErr w:type="gramStart"/>
                                    <w:r w:rsidR="008264BA">
                                      <w:rPr>
                                        <w:sz w:val="20"/>
                                      </w:rPr>
                                      <w:t>day</w:t>
                                    </w:r>
                                    <w:proofErr w:type="gramEnd"/>
                                    <w:r w:rsidR="008264BA">
                                      <w:rPr>
                                        <w:sz w:val="20"/>
                                      </w:rPr>
                                      <w:t xml:space="preserve"> – no school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8264BA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Check over house to be sure it’s complete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8264BA">
                                      <w:rPr>
                                        <w:sz w:val="20"/>
                                      </w:rPr>
                                      <w:t xml:space="preserve">Continue to work on and try to complete habitat home and then work on </w:t>
                                    </w:r>
                                    <w:proofErr w:type="spellStart"/>
                                    <w:r w:rsidR="008264BA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8264BA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826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Begin placing the house into the sheets in which will be posted to the website.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8264BA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8264BA">
                                        <w:rPr>
                                          <w:sz w:val="20"/>
                                        </w:rPr>
                                        <w:t>PLTW was down all yesterday, so no one was able to look at the rubric to the house. I don’t know what I’m doing with Revit so I wasn’t able to really keep up. Asked for lots of stuff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26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 to build on the house, adding a roof and floor and completing the addition of furniture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264B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I got all of the sheets but a few.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D729C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Talked with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Kodie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on what he wants in his custom garage, told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im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what I would like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D729CB">
                                      <w:rPr>
                                        <w:sz w:val="20"/>
                                      </w:rPr>
                                      <w:t xml:space="preserve">Begin room project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D729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a rough sketch idea on both rooms (my theater his garage)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D729CB">
                                        <w:rPr>
                                          <w:sz w:val="20"/>
                                        </w:rPr>
                                        <w:t>Still learning Revit but it will get better. Computers are slow as always but no big deal.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D729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Posted my habitat home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810FE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</w:t>
                                      </w:r>
                                      <w:r w:rsidR="00D729CB">
                                        <w:rPr>
                                          <w:sz w:val="20"/>
                                        </w:rPr>
                                        <w:t>n looking for available components for project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810FE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Continue the room placement of/ loading of components in the room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810FEF">
                                      <w:rPr>
                                        <w:sz w:val="20"/>
                                      </w:rPr>
                                      <w:t xml:space="preserve">Continue room project, and work on </w:t>
                                    </w:r>
                                    <w:proofErr w:type="spellStart"/>
                                    <w:r w:rsidR="00810FEF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810FEF">
                                      <w:rPr>
                                        <w:sz w:val="20"/>
                                      </w:rPr>
                                      <w:t xml:space="preserve"> projects if you have time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10FE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Begin color matching and mixing to find good colors that go together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810FEF">
                                        <w:rPr>
                                          <w:sz w:val="20"/>
                                        </w:rPr>
                                        <w:t>I’m learning how to use Revit better than I did before, but I don’t have everything mastered, not even close. I couldn’t figure out how to change the colors of items.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810FE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Sketched walls and doors into the Revit file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10FE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Begin changing the colors of multiple items and make last-minute arrangements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9150E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Finish room by rendering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9150E8">
                                      <w:rPr>
                                        <w:sz w:val="20"/>
                                      </w:rPr>
                                      <w:t xml:space="preserve">Continue work on room project and post tonight, work on year </w:t>
                                    </w:r>
                                    <w:proofErr w:type="spellStart"/>
                                    <w:r w:rsidR="009150E8">
                                      <w:rPr>
                                        <w:sz w:val="20"/>
                                      </w:rPr>
                                      <w:t>longt</w:t>
                                    </w:r>
                                    <w:proofErr w:type="spellEnd"/>
                                    <w:r w:rsidR="009150E8">
                                      <w:rPr>
                                        <w:sz w:val="20"/>
                                      </w:rPr>
                                      <w:t xml:space="preserve"> projects when time is available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9150E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Still rendering because it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takes  forever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, but then it finished and I set the rendered images on paper and prepared to post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9150E8">
                                        <w:rPr>
                                          <w:sz w:val="20"/>
                                        </w:rPr>
                                        <w:t xml:space="preserve">Revit is very slow when rendering and not everything looks good in </w:t>
                                      </w:r>
                                      <w:proofErr w:type="spellStart"/>
                                      <w:r w:rsidR="009150E8">
                                        <w:rPr>
                                          <w:sz w:val="20"/>
                                        </w:rPr>
                                        <w:t>revit’s</w:t>
                                      </w:r>
                                      <w:proofErr w:type="spellEnd"/>
                                      <w:r w:rsidR="009150E8">
                                        <w:rPr>
                                          <w:sz w:val="20"/>
                                        </w:rPr>
                                        <w:t xml:space="preserve"> render option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9150E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Complete room placement of items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9150E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Posted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, both my weekly log and my project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4135F1"/>
    <w:rsid w:val="00446361"/>
    <w:rsid w:val="005C75B0"/>
    <w:rsid w:val="005F79BA"/>
    <w:rsid w:val="0076674B"/>
    <w:rsid w:val="00810FEF"/>
    <w:rsid w:val="008264BA"/>
    <w:rsid w:val="00854BDF"/>
    <w:rsid w:val="009150E8"/>
    <w:rsid w:val="0093082F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D729CB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1E97-7A5A-489F-8E72-B687CB33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5</cp:revision>
  <dcterms:created xsi:type="dcterms:W3CDTF">2013-09-04T11:36:00Z</dcterms:created>
  <dcterms:modified xsi:type="dcterms:W3CDTF">2013-09-06T14:19:00Z</dcterms:modified>
</cp:coreProperties>
</file>