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49120E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Come up with a general idea on your house design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1B3E81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49120E">
                                            <w:rPr>
                                              <w:sz w:val="20"/>
                                            </w:rPr>
                                            <w:t xml:space="preserve">Begin looking into the foundation of your dream home, remember limitations. Work on </w:t>
                                          </w:r>
                                          <w:proofErr w:type="spellStart"/>
                                          <w:r w:rsidR="0049120E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49120E">
                                            <w:rPr>
                                              <w:sz w:val="20"/>
                                            </w:rPr>
                                            <w:t xml:space="preserve"> projects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49120E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Help disassemble bot in </w:t>
                                            </w:r>
                                            <w:proofErr w:type="spellStart"/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ftc</w:t>
                                            </w:r>
                                            <w:proofErr w:type="spellEnd"/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to work on new bot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49120E">
                                              <w:rPr>
                                                <w:sz w:val="20"/>
                                              </w:rPr>
                                              <w:t>No major complications today I just need more time to think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49120E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Listen to and begin to think about the home project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49120E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Vote on what parts of the project we want to focus on first.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535E2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Didn’t like the layout, edited and tried again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535E2F">
                                            <w:rPr>
                                              <w:sz w:val="20"/>
                                            </w:rPr>
                                            <w:t xml:space="preserve">Work on sketch and </w:t>
                                          </w:r>
                                          <w:proofErr w:type="spellStart"/>
                                          <w:r w:rsidR="00535E2F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535E2F"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proofErr w:type="gramStart"/>
                                          <w:r w:rsidR="00535E2F">
                                            <w:rPr>
                                              <w:sz w:val="20"/>
                                            </w:rPr>
                                            <w:t>projects,</w:t>
                                          </w:r>
                                          <w:proofErr w:type="gramEnd"/>
                                          <w:r w:rsidR="00535E2F">
                                            <w:rPr>
                                              <w:sz w:val="20"/>
                                            </w:rPr>
                                            <w:t xml:space="preserve"> get your basement in your house (crawl space) on </w:t>
                                          </w:r>
                                          <w:proofErr w:type="spellStart"/>
                                          <w:r w:rsidR="00535E2F">
                                            <w:rPr>
                                              <w:sz w:val="20"/>
                                            </w:rPr>
                                            <w:t>revit</w:t>
                                          </w:r>
                                          <w:proofErr w:type="spellEnd"/>
                                        </w:p>
                                        <w:p w:rsidR="00535E2F" w:rsidRPr="00A74C38" w:rsidRDefault="00535E2F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535E2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Square footage is off, adjust again.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535E2F">
                                              <w:rPr>
                                                <w:sz w:val="20"/>
                                              </w:rPr>
                                              <w:t xml:space="preserve">I am very indecisive and square footage limitations </w:t>
                                            </w:r>
                                            <w:proofErr w:type="gramStart"/>
                                            <w:r w:rsidR="00535E2F">
                                              <w:rPr>
                                                <w:sz w:val="20"/>
                                              </w:rPr>
                                              <w:t>causes</w:t>
                                            </w:r>
                                            <w:proofErr w:type="gramEnd"/>
                                            <w:r w:rsidR="00535E2F">
                                              <w:rPr>
                                                <w:sz w:val="20"/>
                                              </w:rPr>
                                              <w:t xml:space="preserve"> problems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535E2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Continued sketching my house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535E2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Completed first story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sketch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,begin</w:t>
                                            </w:r>
                                            <w:proofErr w:type="spellEnd"/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basement/crawlspace sketching and try to complete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686689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Began drafting my house into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revit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>, the foundation/basement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686689">
                                            <w:rPr>
                                              <w:sz w:val="20"/>
                                            </w:rPr>
                                            <w:t xml:space="preserve">Continue your house and your </w:t>
                                          </w:r>
                                          <w:proofErr w:type="spellStart"/>
                                          <w:r w:rsidR="00686689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686689">
                                            <w:rPr>
                                              <w:sz w:val="20"/>
                                            </w:rPr>
                                            <w:t xml:space="preserve"> projects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686689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Work on the </w:t>
                                            </w:r>
                                            <w:proofErr w:type="spellStart"/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ftc</w:t>
                                            </w:r>
                                            <w:proofErr w:type="spellEnd"/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field, remove old parts to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feild</w:t>
                                            </w:r>
                                            <w:proofErr w:type="spell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1A5732">
                                              <w:rPr>
                                                <w:sz w:val="20"/>
                                              </w:rPr>
                                              <w:t>Getting house design done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686689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Ok’d house design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686689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Clean the field (sweep, sweep,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sdweep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again)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1A5732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Move the foundation into a different sheet and place on website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="001A5732">
                                            <w:rPr>
                                              <w:sz w:val="20"/>
                                            </w:rPr>
                                            <w:t>Dreamhouse</w:t>
                                          </w:r>
                                          <w:proofErr w:type="spellEnd"/>
                                          <w:r w:rsidR="001A5732">
                                            <w:rPr>
                                              <w:sz w:val="20"/>
                                            </w:rPr>
                                            <w:t xml:space="preserve"> foundation placed and posted, work on </w:t>
                                          </w:r>
                                          <w:proofErr w:type="spellStart"/>
                                          <w:r w:rsidR="001A5732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1A5732">
                                            <w:rPr>
                                              <w:sz w:val="20"/>
                                            </w:rPr>
                                            <w:t xml:space="preserve"> projects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1A5732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Helped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cleamn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and prep field for FTC, moved bridge element onto the field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1A5732">
                                              <w:rPr>
                                                <w:sz w:val="20"/>
                                              </w:rPr>
                                              <w:t>Getting the foundation to work well, it wasn’t cooperating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1A5732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Finished the foundation and basement walls and garage foundation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1A5732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Find basket sizes and where they need to be placed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49030B">
                                            <w:rPr>
                                              <w:sz w:val="20"/>
                                            </w:rPr>
                                            <w:t>Community day (community service)</w:t>
                                          </w:r>
                                          <w:r w:rsidR="008A23C7">
                                            <w:rPr>
                                              <w:sz w:val="20"/>
                                            </w:rPr>
                                            <w:t xml:space="preserve"> Day of </w:t>
                                          </w:r>
                                          <w:r w:rsidR="008A23C7">
                                            <w:rPr>
                                              <w:sz w:val="20"/>
                                            </w:rPr>
                                            <w:t>help</w:t>
                                          </w:r>
                                          <w:bookmarkStart w:id="0" w:name="_GoBack"/>
                                          <w:bookmarkEnd w:id="0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49120E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Come up with a general idea on your house design</w:t>
                                </w: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1B3E81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49120E">
                                      <w:rPr>
                                        <w:sz w:val="20"/>
                                      </w:rPr>
                                      <w:t xml:space="preserve">Begin looking into the foundation of your dream home, remember limitations. Work on </w:t>
                                    </w:r>
                                    <w:proofErr w:type="spellStart"/>
                                    <w:r w:rsidR="0049120E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49120E">
                                      <w:rPr>
                                        <w:sz w:val="20"/>
                                      </w:rPr>
                                      <w:t xml:space="preserve"> projects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49120E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Help disassemble bot in </w:t>
                                      </w:r>
                                      <w:proofErr w:type="spellStart"/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ftc</w:t>
                                      </w:r>
                                      <w:proofErr w:type="spellEnd"/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to work on new bot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49120E">
                                        <w:rPr>
                                          <w:sz w:val="20"/>
                                        </w:rPr>
                                        <w:t>No major complications today I just need more time to think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49120E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Listen to and begin to think about the home project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49120E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Vote on what parts of the project we want to focus on first.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535E2F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Didn’t like the layout, edited and tried again</w:t>
                                </w:r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535E2F">
                                      <w:rPr>
                                        <w:sz w:val="20"/>
                                      </w:rPr>
                                      <w:t xml:space="preserve">Work on sketch and </w:t>
                                    </w:r>
                                    <w:proofErr w:type="spellStart"/>
                                    <w:r w:rsidR="00535E2F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535E2F"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="00535E2F">
                                      <w:rPr>
                                        <w:sz w:val="20"/>
                                      </w:rPr>
                                      <w:t>projects,</w:t>
                                    </w:r>
                                    <w:proofErr w:type="gramEnd"/>
                                    <w:r w:rsidR="00535E2F">
                                      <w:rPr>
                                        <w:sz w:val="20"/>
                                      </w:rPr>
                                      <w:t xml:space="preserve"> get your basement in your house (crawl space) on </w:t>
                                    </w:r>
                                    <w:proofErr w:type="spellStart"/>
                                    <w:r w:rsidR="00535E2F">
                                      <w:rPr>
                                        <w:sz w:val="20"/>
                                      </w:rPr>
                                      <w:t>revit</w:t>
                                    </w:r>
                                    <w:proofErr w:type="spellEnd"/>
                                  </w:p>
                                  <w:p w:rsidR="00535E2F" w:rsidRPr="00A74C38" w:rsidRDefault="00535E2F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535E2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Square footage is off, adjust again.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535E2F">
                                        <w:rPr>
                                          <w:sz w:val="20"/>
                                        </w:rPr>
                                        <w:t xml:space="preserve">I am very indecisive and square footage limitations </w:t>
                                      </w:r>
                                      <w:proofErr w:type="gramStart"/>
                                      <w:r w:rsidR="00535E2F">
                                        <w:rPr>
                                          <w:sz w:val="20"/>
                                        </w:rPr>
                                        <w:t>causes</w:t>
                                      </w:r>
                                      <w:proofErr w:type="gramEnd"/>
                                      <w:r w:rsidR="00535E2F">
                                        <w:rPr>
                                          <w:sz w:val="20"/>
                                        </w:rPr>
                                        <w:t xml:space="preserve"> problems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535E2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Continued sketching my house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535E2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Completed first story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sketch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,begin</w:t>
                                      </w:r>
                                      <w:proofErr w:type="spellEnd"/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basement/crawlspace sketching and try to complete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686689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Began drafting my house into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</w:rPr>
                                  <w:t>revit</w:t>
                                </w:r>
                                <w:proofErr w:type="spellEnd"/>
                                <w:r>
                                  <w:rPr>
                                    <w:sz w:val="20"/>
                                  </w:rPr>
                                  <w:t>, the foundation/basement</w:t>
                                </w: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686689">
                                      <w:rPr>
                                        <w:sz w:val="20"/>
                                      </w:rPr>
                                      <w:t xml:space="preserve">Continue your house and your </w:t>
                                    </w:r>
                                    <w:proofErr w:type="spellStart"/>
                                    <w:r w:rsidR="00686689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686689">
                                      <w:rPr>
                                        <w:sz w:val="20"/>
                                      </w:rPr>
                                      <w:t xml:space="preserve"> projects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686689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Work on the </w:t>
                                      </w:r>
                                      <w:proofErr w:type="spellStart"/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ftc</w:t>
                                      </w:r>
                                      <w:proofErr w:type="spellEnd"/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field, remove old parts to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feild</w:t>
                                      </w:r>
                                      <w:proofErr w:type="spellEnd"/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1A5732">
                                        <w:rPr>
                                          <w:sz w:val="20"/>
                                        </w:rPr>
                                        <w:t>Getting house design done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686689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Ok’d house design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686689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Clean the field (sweep, sweep,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sdweep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again)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1A5732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Move the foundation into a different sheet and place on website</w:t>
                                </w: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1A5732">
                                      <w:rPr>
                                        <w:sz w:val="20"/>
                                      </w:rPr>
                                      <w:t>Dreamhouse</w:t>
                                    </w:r>
                                    <w:proofErr w:type="spellEnd"/>
                                    <w:r w:rsidR="001A5732">
                                      <w:rPr>
                                        <w:sz w:val="20"/>
                                      </w:rPr>
                                      <w:t xml:space="preserve"> foundation placed and posted, work on </w:t>
                                    </w:r>
                                    <w:proofErr w:type="spellStart"/>
                                    <w:r w:rsidR="001A5732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1A5732">
                                      <w:rPr>
                                        <w:sz w:val="20"/>
                                      </w:rPr>
                                      <w:t xml:space="preserve"> projects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1A5732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Helped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cleamn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and prep field for FTC, moved bridge element onto the field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1A5732">
                                        <w:rPr>
                                          <w:sz w:val="20"/>
                                        </w:rPr>
                                        <w:t>Getting the foundation to work well, it wasn’t cooperating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1A5732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Finished the foundation and basement walls and garage foundation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1A5732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Find basket sizes and where they need to be placed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49030B">
                                      <w:rPr>
                                        <w:sz w:val="20"/>
                                      </w:rPr>
                                      <w:t>Community day (community service)</w:t>
                                    </w:r>
                                    <w:r w:rsidR="008A23C7">
                                      <w:rPr>
                                        <w:sz w:val="20"/>
                                      </w:rPr>
                                      <w:t xml:space="preserve"> Day of </w:t>
                                    </w:r>
                                    <w:r w:rsidR="008A23C7">
                                      <w:rPr>
                                        <w:sz w:val="20"/>
                                      </w:rPr>
                                      <w:t>help</w:t>
                                    </w:r>
                                    <w:bookmarkStart w:id="1" w:name="_GoBack"/>
                                    <w:bookmarkEnd w:id="1"/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56"/>
    <w:rsid w:val="000705D0"/>
    <w:rsid w:val="001936F3"/>
    <w:rsid w:val="001A5732"/>
    <w:rsid w:val="001B3E81"/>
    <w:rsid w:val="00240EE8"/>
    <w:rsid w:val="00260DF3"/>
    <w:rsid w:val="002F2CF4"/>
    <w:rsid w:val="00411559"/>
    <w:rsid w:val="004135F1"/>
    <w:rsid w:val="00446361"/>
    <w:rsid w:val="0049030B"/>
    <w:rsid w:val="0049120E"/>
    <w:rsid w:val="00535E2F"/>
    <w:rsid w:val="005C75B0"/>
    <w:rsid w:val="005F79BA"/>
    <w:rsid w:val="00686689"/>
    <w:rsid w:val="0076674B"/>
    <w:rsid w:val="00854BDF"/>
    <w:rsid w:val="008A23C7"/>
    <w:rsid w:val="009A3EE4"/>
    <w:rsid w:val="00A03FA6"/>
    <w:rsid w:val="00A0413A"/>
    <w:rsid w:val="00A40919"/>
    <w:rsid w:val="00A74C38"/>
    <w:rsid w:val="00B21A56"/>
    <w:rsid w:val="00B3020B"/>
    <w:rsid w:val="00B65040"/>
    <w:rsid w:val="00B75F2B"/>
    <w:rsid w:val="00B86FDF"/>
    <w:rsid w:val="00CE3F29"/>
    <w:rsid w:val="00EA6342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wnloads\Weekly%20Log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2615E-C753-42DE-BA9C-952395B0E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</Template>
  <TotalTime>257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8</cp:revision>
  <dcterms:created xsi:type="dcterms:W3CDTF">2013-09-09T14:34:00Z</dcterms:created>
  <dcterms:modified xsi:type="dcterms:W3CDTF">2013-09-12T14:38:00Z</dcterms:modified>
</cp:coreProperties>
</file>