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2C103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looking to what to fill my house with, found multiple items to use.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2C1031">
                                            <w:rPr>
                                              <w:sz w:val="20"/>
                                            </w:rPr>
                                            <w:t xml:space="preserve">Begin working on placing the roof and interior design, work on </w:t>
                                          </w:r>
                                          <w:proofErr w:type="spellStart"/>
                                          <w:r w:rsidR="002C1031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2C1031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2C103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placing items into the house, had some problems placing.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2C103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Everything I’ve been having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complications  on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in Revit. I’m trying to still work it out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2C103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moving walls in correct direction upstairs, solving previous problem partially.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2C103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Tried to place doors, they wouldn’t work quite right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504FD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Made porch base for balcony-like part of house.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504FD1">
                                            <w:rPr>
                                              <w:sz w:val="20"/>
                                            </w:rPr>
                                            <w:t xml:space="preserve">Continue dream house and </w:t>
                                          </w:r>
                                          <w:proofErr w:type="spellStart"/>
                                          <w:r w:rsidR="00504FD1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504FD1">
                                            <w:rPr>
                                              <w:sz w:val="20"/>
                                            </w:rPr>
                                            <w:t xml:space="preserve"> projects.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04FD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 glass wall for Florida room and placed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04FD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 roof in fragments, but did not make composition of roof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04FD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 glass roof for Florida room and placed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5F187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Continued to correct incorrect parts to the project house, reshaped wall placements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5F1873">
                                            <w:rPr>
                                              <w:sz w:val="20"/>
                                            </w:rPr>
                                            <w:t xml:space="preserve">Continue dream house and </w:t>
                                          </w:r>
                                          <w:proofErr w:type="spellStart"/>
                                          <w:r w:rsidR="005F1873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5F1873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F187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with FTC making the arm motor and base to test the arm’s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abilites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5F1873">
                                              <w:rPr>
                                                <w:sz w:val="20"/>
                                              </w:rPr>
                                              <w:t xml:space="preserve">We constantly had to undo the arm </w:t>
                                            </w:r>
                                            <w:proofErr w:type="spellStart"/>
                                            <w:r w:rsidR="005F1873">
                                              <w:rPr>
                                                <w:sz w:val="20"/>
                                              </w:rPr>
                                              <w:t>morot</w:t>
                                            </w:r>
                                            <w:proofErr w:type="spellEnd"/>
                                            <w:r w:rsidR="005F1873">
                                              <w:rPr>
                                                <w:sz w:val="20"/>
                                              </w:rPr>
                                              <w:t xml:space="preserve"> gears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F187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Added the extra walls needed to run to the roof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F187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Continued into placing the gears to the motor to be sure it would work properly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6C192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on Dream house, making finding items on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to place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C4747">
                                            <w:rPr>
                                              <w:sz w:val="20"/>
                                            </w:rPr>
                                            <w:t>The same as yesterday, these projects last a week.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6C192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Designed rooms, found, placed, and removed many items that didn’t work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C4747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with FTC for </w:t>
                                            </w:r>
                                            <w:r w:rsidR="006C192C">
                                              <w:rPr>
                                                <w:sz w:val="20"/>
                                              </w:rPr>
                                              <w:t>a while on design of the robot.</w:t>
                                            </w:r>
                                            <w:proofErr w:type="gramEnd"/>
                                            <w:r w:rsidR="006C192C">
                                              <w:rPr>
                                                <w:sz w:val="20"/>
                                              </w:rPr>
                                              <w:t xml:space="preserve"> Took apart some of it.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6C192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Designed and decorated house more, making it look good aesthetically.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C4747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placing doors and other needed past items on level 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C4747">
                                            <w:rPr>
                                              <w:sz w:val="20"/>
                                            </w:rPr>
                                            <w:t xml:space="preserve">Work on </w:t>
                                          </w:r>
                                          <w:proofErr w:type="spellStart"/>
                                          <w:r w:rsidR="003C4747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3C4747">
                                            <w:rPr>
                                              <w:sz w:val="20"/>
                                            </w:rPr>
                                            <w:t xml:space="preserve"> project and your dream house project</w:t>
                                          </w:r>
                                          <w:bookmarkStart w:id="0" w:name="_GoBack"/>
                                          <w:bookmarkEnd w:id="0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C4747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 kitchen and began finishing the kitchen area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C4747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Found out how to fix the level floor plan problem!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C4747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Built the porch the rest of the way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2C1031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Began looking to what to fill my house with, found multiple items to use.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2C1031">
                                      <w:rPr>
                                        <w:sz w:val="20"/>
                                      </w:rPr>
                                      <w:t xml:space="preserve">Begin working on placing the roof and interior design, work on </w:t>
                                    </w:r>
                                    <w:proofErr w:type="spellStart"/>
                                    <w:r w:rsidR="002C1031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2C1031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2C103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placing items into the house, had some problems placing.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2C103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Everything I’ve been having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complications  on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in Revit. I’m trying to still work it out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2C103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Began moving walls in correct direction upstairs, solving previous problem partially.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2C103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Tried to place doors, they wouldn’t work quite right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504FD1" w:rsidP="004135F1">
                                <w:pPr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Made porch base for balcony-like part of house.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504FD1">
                                      <w:rPr>
                                        <w:sz w:val="20"/>
                                      </w:rPr>
                                      <w:t xml:space="preserve">Continue dream house and </w:t>
                                    </w:r>
                                    <w:proofErr w:type="spellStart"/>
                                    <w:r w:rsidR="00504FD1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504FD1">
                                      <w:rPr>
                                        <w:sz w:val="20"/>
                                      </w:rPr>
                                      <w:t xml:space="preserve"> projects.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04FD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Made glass wall for Florida room and placed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504FD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roof in fragments, but did not make composition of roof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504FD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Made glass roof for Florida room and placed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5F187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Continued to correct incorrect parts to the project house, reshaped wall placements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5F1873">
                                      <w:rPr>
                                        <w:sz w:val="20"/>
                                      </w:rPr>
                                      <w:t xml:space="preserve">Continue dream house and </w:t>
                                    </w:r>
                                    <w:proofErr w:type="spellStart"/>
                                    <w:r w:rsidR="005F1873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5F1873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F187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with FTC making the arm motor and base to test the arm’s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abilites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5F1873">
                                        <w:rPr>
                                          <w:sz w:val="20"/>
                                        </w:rPr>
                                        <w:t xml:space="preserve">We constantly had to undo the arm </w:t>
                                      </w:r>
                                      <w:proofErr w:type="spellStart"/>
                                      <w:r w:rsidR="005F1873">
                                        <w:rPr>
                                          <w:sz w:val="20"/>
                                        </w:rPr>
                                        <w:t>morot</w:t>
                                      </w:r>
                                      <w:proofErr w:type="spellEnd"/>
                                      <w:r w:rsidR="005F1873">
                                        <w:rPr>
                                          <w:sz w:val="20"/>
                                        </w:rPr>
                                        <w:t xml:space="preserve"> gears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F187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Added the extra walls needed to run to the roof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F187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Continued into placing the gears to the motor to be sure it would work properly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6C192C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Worked on Dream house, making finding items on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revit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to place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C4747">
                                      <w:rPr>
                                        <w:sz w:val="20"/>
                                      </w:rPr>
                                      <w:t>The same as yesterday, these projects last a week.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6C192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Designed rooms, found, placed, and removed many items that didn’t work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C4747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 xml:space="preserve">Worked with FTC for </w:t>
                                      </w:r>
                                      <w:r w:rsidR="006C192C">
                                        <w:rPr>
                                          <w:sz w:val="20"/>
                                        </w:rPr>
                                        <w:t>a while on design of the robot.</w:t>
                                      </w:r>
                                      <w:proofErr w:type="gramEnd"/>
                                      <w:r w:rsidR="006C192C">
                                        <w:rPr>
                                          <w:sz w:val="20"/>
                                        </w:rPr>
                                        <w:t xml:space="preserve"> Took apart some of it.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6C192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Designed and decorated house more, making it look good aesthetically. 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3C4747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Began placing doors and other needed past items on level 2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C4747">
                                      <w:rPr>
                                        <w:sz w:val="20"/>
                                      </w:rPr>
                                      <w:t xml:space="preserve">Work on </w:t>
                                    </w:r>
                                    <w:proofErr w:type="spellStart"/>
                                    <w:r w:rsidR="003C4747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3C4747">
                                      <w:rPr>
                                        <w:sz w:val="20"/>
                                      </w:rPr>
                                      <w:t xml:space="preserve"> project and your dream house project</w:t>
                                    </w:r>
                                    <w:bookmarkStart w:id="1" w:name="_GoBack"/>
                                    <w:bookmarkEnd w:id="1"/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C4747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kitchen and began finishing the kitchen area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C4747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out how to fix the level floor plan problem!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3C4747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Built the porch the rest of the way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C1031"/>
    <w:rsid w:val="002F2CF4"/>
    <w:rsid w:val="003C4747"/>
    <w:rsid w:val="004135F1"/>
    <w:rsid w:val="00446361"/>
    <w:rsid w:val="00504FD1"/>
    <w:rsid w:val="005C75B0"/>
    <w:rsid w:val="005F1873"/>
    <w:rsid w:val="005F79BA"/>
    <w:rsid w:val="006C192C"/>
    <w:rsid w:val="006F6D77"/>
    <w:rsid w:val="0076674B"/>
    <w:rsid w:val="008402D3"/>
    <w:rsid w:val="00854BDF"/>
    <w:rsid w:val="009A3EE4"/>
    <w:rsid w:val="00A03FA6"/>
    <w:rsid w:val="00A0413A"/>
    <w:rsid w:val="00A40919"/>
    <w:rsid w:val="00A74C38"/>
    <w:rsid w:val="00B20D00"/>
    <w:rsid w:val="00B21A56"/>
    <w:rsid w:val="00B3020B"/>
    <w:rsid w:val="00B65040"/>
    <w:rsid w:val="00B75F2B"/>
    <w:rsid w:val="00B86FDF"/>
    <w:rsid w:val="00CE3F29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A51CA-D96B-4872-B18E-00E67EAF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5</cp:revision>
  <dcterms:created xsi:type="dcterms:W3CDTF">2013-09-23T14:40:00Z</dcterms:created>
  <dcterms:modified xsi:type="dcterms:W3CDTF">2013-09-27T14:35:00Z</dcterms:modified>
</cp:coreProperties>
</file>