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6F6D7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Begin working on making your walls in place. Made garage walls and made 1</w:t>
                                      </w:r>
                                      <w:r w:rsidRPr="006F6D77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st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story exterior.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1B3E81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6F6D77">
                                            <w:rPr>
                                              <w:sz w:val="20"/>
                                            </w:rPr>
                                            <w:t xml:space="preserve">Begin placing other walls in your house along with electrical mapping, due Friday.  Work on </w:t>
                                          </w:r>
                                          <w:proofErr w:type="spellStart"/>
                                          <w:r w:rsidR="006F6D77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6F6D77">
                                            <w:rPr>
                                              <w:sz w:val="20"/>
                                            </w:rPr>
                                            <w:t xml:space="preserve"> projects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6F6D77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Complete interior of 1st story walls, do not look into wall details yet just make a skeleton.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1B3E81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6F6D77">
                                              <w:rPr>
                                                <w:sz w:val="20"/>
                                              </w:rPr>
                                              <w:t>In the 2</w:t>
                                            </w:r>
                                            <w:r w:rsidR="006F6D77" w:rsidRPr="006F6D77">
                                              <w:rPr>
                                                <w:sz w:val="20"/>
                                                <w:vertAlign w:val="superscript"/>
                                              </w:rPr>
                                              <w:t>nd</w:t>
                                            </w:r>
                                            <w:r w:rsidR="006F6D77">
                                              <w:rPr>
                                                <w:sz w:val="20"/>
                                              </w:rPr>
                                              <w:t xml:space="preserve"> story, my second story walls will not show up. Will have to investigate tomorrow what to do.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6F6D77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Pay attention through 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electrical  presentation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. Remember what all is said.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6F6D77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Make skeleton on the 2</w:t>
                                            </w:r>
                                            <w:r w:rsidRPr="006F6D77">
                                              <w:rPr>
                                                <w:sz w:val="20"/>
                                                <w:vertAlign w:val="superscript"/>
                                              </w:rPr>
                                              <w:t>nd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story and then soon start interior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1579B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Re-screwed in the pole into the completed painted base ramp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1579BC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1579BC"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proofErr w:type="gramStart"/>
                                          <w:r w:rsidR="001579BC">
                                            <w:rPr>
                                              <w:sz w:val="20"/>
                                            </w:rPr>
                                            <w:t>projets</w:t>
                                          </w:r>
                                          <w:proofErr w:type="spellEnd"/>
                                          <w:r w:rsidR="001579BC">
                                            <w:rPr>
                                              <w:sz w:val="20"/>
                                            </w:rPr>
                                            <w:t xml:space="preserve">  and</w:t>
                                          </w:r>
                                          <w:proofErr w:type="gramEnd"/>
                                          <w:r w:rsidR="001579BC">
                                            <w:rPr>
                                              <w:sz w:val="20"/>
                                            </w:rPr>
                                            <w:t xml:space="preserve"> House project, make all walls in house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579B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Added tank to the basement in the theater room and the bathroom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579B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Opened can of paint and pain</w:t>
                                            </w:r>
                                            <w:r w:rsidR="004A55CB">
                                              <w:rPr>
                                                <w:sz w:val="20"/>
                                              </w:rPr>
                                              <w:t>ted balance part where crates si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1579BC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Work on the up</w:t>
                                            </w:r>
                                            <w:r w:rsidR="00AB0561">
                                              <w:rPr>
                                                <w:sz w:val="20"/>
                                              </w:rPr>
                                              <w:t>s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tairs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A55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 to have issues</w:t>
                                      </w:r>
                                      <w:r w:rsidR="00E356A0">
                                        <w:rPr>
                                          <w:sz w:val="20"/>
                                        </w:rPr>
                                        <w:t xml:space="preserve"> with the level 2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floor plan</w:t>
                                      </w:r>
                                      <w:r w:rsidR="00E356A0">
                                        <w:rPr>
                                          <w:sz w:val="20"/>
                                        </w:rPr>
                                        <w:t xml:space="preserve"> and tried to fix it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E356A0">
                                            <w:rPr>
                                              <w:sz w:val="20"/>
                                            </w:rPr>
                                            <w:t xml:space="preserve">Work on </w:t>
                                          </w:r>
                                          <w:proofErr w:type="spellStart"/>
                                          <w:r w:rsidR="00E356A0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E356A0">
                                            <w:rPr>
                                              <w:sz w:val="20"/>
                                            </w:rPr>
                                            <w:t xml:space="preserve"> projects and your Dream home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A55C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Discovered how you can edit the view of the sheets.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E356A0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Fixed problem will wall </w:t>
                                            </w:r>
                                            <w:r w:rsidR="004A55CB">
                                              <w:rPr>
                                                <w:sz w:val="20"/>
                                              </w:rPr>
                                              <w:t>elevations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A55C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Adjusted view on the 2</w:t>
                                            </w:r>
                                            <w:r w:rsidRPr="004A55CB">
                                              <w:rPr>
                                                <w:sz w:val="20"/>
                                                <w:vertAlign w:val="superscript"/>
                                              </w:rPr>
                                              <w:t>nd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level sheet floor plan.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AB056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Continued to try to get the 2</w:t>
                                      </w:r>
                                      <w:r w:rsidRPr="00AB0561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story floor plan to work properly.</w:t>
                                      </w:r>
                                      <w:proofErr w:type="gram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 w:rsidR="009147A4">
                                            <w:rPr>
                                              <w:sz w:val="20"/>
                                            </w:rPr>
                                            <w:t>Year long</w:t>
                                          </w:r>
                                          <w:proofErr w:type="spellEnd"/>
                                          <w:r w:rsidR="009147A4">
                                            <w:rPr>
                                              <w:sz w:val="20"/>
                                            </w:rPr>
                                            <w:t xml:space="preserve"> projects and the </w:t>
                                          </w:r>
                                          <w:r w:rsidR="004A55CB">
                                            <w:rPr>
                                              <w:sz w:val="20"/>
                                            </w:rPr>
                                            <w:t>house project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AB056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FB727F">
                                              <w:rPr>
                                                <w:sz w:val="20"/>
                                              </w:rPr>
                                              <w:t>Begin trying to make electrical work plan.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  <w:r w:rsidR="00FB727F">
                                              <w:rPr>
                                                <w:sz w:val="20"/>
                                              </w:rPr>
                                              <w:t>The electrical was not working with half of the project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A55C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Added the floor to the house stories after a lot of struggle.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FB727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Continued to try to get the floor plan to work on the 2</w:t>
                                      </w:r>
                                      <w:r w:rsidRPr="00FB727F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story, no true success was achieved.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FB727F">
                                            <w:rPr>
                                              <w:sz w:val="20"/>
                                            </w:rPr>
                                            <w:t xml:space="preserve">The same as all </w:t>
                                          </w:r>
                                          <w:r w:rsidR="00FB727F">
                                            <w:rPr>
                                              <w:sz w:val="20"/>
                                            </w:rPr>
                                            <w:t>week.</w:t>
                                          </w:r>
                                          <w:bookmarkStart w:id="0" w:name="_GoBack"/>
                                          <w:bookmarkEnd w:id="0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B727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proofErr w:type="gram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Finished placing all outlets and lights that I could for the time being.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A55CB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Painted th</w:t>
                                            </w:r>
                                            <w:r w:rsidR="00FB727F">
                                              <w:rPr>
                                                <w:sz w:val="20"/>
                                              </w:rPr>
                                              <w:t>e wall sections and left to dry for FTC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FB727F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Uploaded all I could complete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Yola</w:t>
                                            </w:r>
                                            <w:proofErr w:type="spell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6F6D77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Begin working on making your walls in place. Made garage walls and made 1</w:t>
                                </w:r>
                                <w:r w:rsidRPr="006F6D77">
                                  <w:rPr>
                                    <w:sz w:val="20"/>
                                    <w:vertAlign w:val="superscript"/>
                                  </w:rPr>
                                  <w:t>st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story exterior.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1B3E81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6F6D77">
                                      <w:rPr>
                                        <w:sz w:val="20"/>
                                      </w:rPr>
                                      <w:t xml:space="preserve">Begin placing other walls in your house along with electrical mapping, due Friday.  Work on </w:t>
                                    </w:r>
                                    <w:proofErr w:type="spellStart"/>
                                    <w:r w:rsidR="006F6D77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6F6D77">
                                      <w:rPr>
                                        <w:sz w:val="20"/>
                                      </w:rPr>
                                      <w:t xml:space="preserve"> projects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6F6D7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Complete interior of 1st story walls, do not look into wall details yet just make a skeleton.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1B3E81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6F6D77">
                                        <w:rPr>
                                          <w:sz w:val="20"/>
                                        </w:rPr>
                                        <w:t>In the 2</w:t>
                                      </w:r>
                                      <w:r w:rsidR="006F6D77" w:rsidRPr="006F6D77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 w:rsidR="006F6D77">
                                        <w:rPr>
                                          <w:sz w:val="20"/>
                                        </w:rPr>
                                        <w:t xml:space="preserve"> story, my second story walls will not show up. Will have to investigate tomorrow what to do.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6F6D7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Pay attention through </w:t>
                                      </w: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electrical  presentation</w:t>
                                      </w:r>
                                      <w:proofErr w:type="gramEnd"/>
                                      <w:r>
                                        <w:rPr>
                                          <w:sz w:val="20"/>
                                        </w:rPr>
                                        <w:t>. Remember what all is said.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6F6D77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Make skeleton on the 2</w:t>
                                      </w:r>
                                      <w:r w:rsidRPr="006F6D77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story and then soon start interior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1579BC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Re-screwed in the pole into the completed painted base ramp</w:t>
                                </w: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1579BC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1579BC"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="001579BC">
                                      <w:rPr>
                                        <w:sz w:val="20"/>
                                      </w:rPr>
                                      <w:t>projets</w:t>
                                    </w:r>
                                    <w:proofErr w:type="spellEnd"/>
                                    <w:r w:rsidR="001579BC">
                                      <w:rPr>
                                        <w:sz w:val="20"/>
                                      </w:rPr>
                                      <w:t xml:space="preserve">  and</w:t>
                                    </w:r>
                                    <w:proofErr w:type="gramEnd"/>
                                    <w:r w:rsidR="001579BC">
                                      <w:rPr>
                                        <w:sz w:val="20"/>
                                      </w:rPr>
                                      <w:t xml:space="preserve"> House project, make all walls in house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1579B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Added tank to the basement in the theater room and the bathroom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579B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Opened can of paint and pain</w:t>
                                      </w:r>
                                      <w:r w:rsidR="004A55CB">
                                        <w:rPr>
                                          <w:sz w:val="20"/>
                                        </w:rPr>
                                        <w:t>ted balance part where crates si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1579BC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Work on the up</w:t>
                                      </w:r>
                                      <w:r w:rsidR="00AB0561">
                                        <w:rPr>
                                          <w:sz w:val="20"/>
                                        </w:rPr>
                                        <w:t>s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tairs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A55CB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Continue to have issues</w:t>
                                </w:r>
                                <w:r w:rsidR="00E356A0">
                                  <w:rPr>
                                    <w:sz w:val="20"/>
                                  </w:rPr>
                                  <w:t xml:space="preserve"> with the level 2 </w:t>
                                </w:r>
                                <w:r>
                                  <w:rPr>
                                    <w:sz w:val="20"/>
                                  </w:rPr>
                                  <w:t>floor plan</w:t>
                                </w:r>
                                <w:r w:rsidR="00E356A0">
                                  <w:rPr>
                                    <w:sz w:val="20"/>
                                  </w:rPr>
                                  <w:t xml:space="preserve"> and tried to fix it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E356A0">
                                      <w:rPr>
                                        <w:sz w:val="20"/>
                                      </w:rPr>
                                      <w:t xml:space="preserve">Work on </w:t>
                                    </w:r>
                                    <w:proofErr w:type="spellStart"/>
                                    <w:r w:rsidR="00E356A0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E356A0">
                                      <w:rPr>
                                        <w:sz w:val="20"/>
                                      </w:rPr>
                                      <w:t xml:space="preserve"> projects and your Dream home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A55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Discovered how you can edit the view of the sheets.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E356A0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Fixed problem will wall </w:t>
                                      </w:r>
                                      <w:r w:rsidR="004A55CB">
                                        <w:rPr>
                                          <w:sz w:val="20"/>
                                        </w:rPr>
                                        <w:t>elevations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A55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Adjusted view on the 2</w:t>
                                      </w:r>
                                      <w:r w:rsidRPr="004A55CB">
                                        <w:rPr>
                                          <w:sz w:val="20"/>
                                          <w:vertAlign w:val="superscript"/>
                                        </w:rPr>
                                        <w:t>nd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level sheet floor plan.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AB0561" w:rsidP="004135F1">
                                <w:pPr>
                                  <w:rPr>
                                    <w:sz w:val="20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0"/>
                                  </w:rPr>
                                  <w:t>Continued to try to get the 2</w:t>
                                </w:r>
                                <w:r w:rsidRPr="00AB0561">
                                  <w:rPr>
                                    <w:sz w:val="20"/>
                                    <w:vertAlign w:val="superscript"/>
                                  </w:rPr>
                                  <w:t>nd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story floor plan to work properly.</w:t>
                                </w:r>
                                <w:proofErr w:type="gramEnd"/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9147A4">
                                      <w:rPr>
                                        <w:sz w:val="20"/>
                                      </w:rPr>
                                      <w:t>Year long</w:t>
                                    </w:r>
                                    <w:proofErr w:type="spellEnd"/>
                                    <w:r w:rsidR="009147A4">
                                      <w:rPr>
                                        <w:sz w:val="20"/>
                                      </w:rPr>
                                      <w:t xml:space="preserve"> projects and the </w:t>
                                    </w:r>
                                    <w:r w:rsidR="004A55CB">
                                      <w:rPr>
                                        <w:sz w:val="20"/>
                                      </w:rPr>
                                      <w:t>house project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AB056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FB727F">
                                        <w:rPr>
                                          <w:sz w:val="20"/>
                                        </w:rPr>
                                        <w:t>Begin trying to make electrical work plan.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="00FB727F">
                                        <w:rPr>
                                          <w:sz w:val="20"/>
                                        </w:rPr>
                                        <w:t>The electrical was not working with half of the project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A55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Added the floor to the house stories after a lot of struggle.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FB727F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Continued to try to get the floor plan to work on the 2</w:t>
                                </w:r>
                                <w:r w:rsidRPr="00FB727F">
                                  <w:rPr>
                                    <w:sz w:val="20"/>
                                    <w:vertAlign w:val="superscript"/>
                                  </w:rPr>
                                  <w:t>nd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story, no true success was achieved.</w:t>
                                </w:r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FB727F">
                                      <w:rPr>
                                        <w:sz w:val="20"/>
                                      </w:rPr>
                                      <w:t xml:space="preserve">The same as all </w:t>
                                    </w:r>
                                    <w:r w:rsidR="00FB727F">
                                      <w:rPr>
                                        <w:sz w:val="20"/>
                                      </w:rPr>
                                      <w:t>week.</w:t>
                                    </w:r>
                                    <w:bookmarkStart w:id="1" w:name="_GoBack"/>
                                    <w:bookmarkEnd w:id="1"/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FB727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sz w:val="20"/>
                                        </w:rPr>
                                        <w:t>Finished placing all outlets and lights that I could for the time being.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A55CB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Painted th</w:t>
                                      </w:r>
                                      <w:r w:rsidR="00FB727F">
                                        <w:rPr>
                                          <w:sz w:val="20"/>
                                        </w:rPr>
                                        <w:t>e wall sections and left to dry for FTC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FB727F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Uploaded all I could complete to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Yola</w:t>
                                      </w:r>
                                      <w:proofErr w:type="spellEnd"/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579BC"/>
    <w:rsid w:val="001936F3"/>
    <w:rsid w:val="001B3E81"/>
    <w:rsid w:val="00240EE8"/>
    <w:rsid w:val="00260DF3"/>
    <w:rsid w:val="002F2CF4"/>
    <w:rsid w:val="004135F1"/>
    <w:rsid w:val="00446361"/>
    <w:rsid w:val="004A55CB"/>
    <w:rsid w:val="005C75B0"/>
    <w:rsid w:val="005F79BA"/>
    <w:rsid w:val="006F6D77"/>
    <w:rsid w:val="0076674B"/>
    <w:rsid w:val="008402D3"/>
    <w:rsid w:val="00854BDF"/>
    <w:rsid w:val="009147A4"/>
    <w:rsid w:val="009A3EE4"/>
    <w:rsid w:val="00A03FA6"/>
    <w:rsid w:val="00A0413A"/>
    <w:rsid w:val="00A40919"/>
    <w:rsid w:val="00A74C38"/>
    <w:rsid w:val="00AB0561"/>
    <w:rsid w:val="00B21A56"/>
    <w:rsid w:val="00B3020B"/>
    <w:rsid w:val="00B65040"/>
    <w:rsid w:val="00B75F2B"/>
    <w:rsid w:val="00B86FDF"/>
    <w:rsid w:val="00CE3F29"/>
    <w:rsid w:val="00E356A0"/>
    <w:rsid w:val="00EA6342"/>
    <w:rsid w:val="00F624BB"/>
    <w:rsid w:val="00FB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BF769-AC99-4698-A725-F057C0553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37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6</cp:revision>
  <dcterms:created xsi:type="dcterms:W3CDTF">2013-09-16T14:40:00Z</dcterms:created>
  <dcterms:modified xsi:type="dcterms:W3CDTF">2013-09-23T12:54:00Z</dcterms:modified>
</cp:coreProperties>
</file>