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5F6178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Placed skeleton of the external walls on the first story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="005F6178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5F6178">
                                            <w:rPr>
                                              <w:sz w:val="20"/>
                                            </w:rPr>
                                            <w:t xml:space="preserve"> projects, </w:t>
                                          </w:r>
                                          <w:r w:rsidR="00AD0F7D">
                                            <w:rPr>
                                              <w:sz w:val="20"/>
                                            </w:rPr>
                                            <w:t>Business project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5F6178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Began to split apart the surface into multiple parts to make parking lot and sid</w:t>
                                            </w:r>
                                            <w:r w:rsidR="00AD0F7D">
                                              <w:rPr>
                                                <w:sz w:val="20"/>
                                              </w:rPr>
                                              <w:t>e</w:t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walk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5F6178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Began placing my business into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revit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, made the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toposurface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.</w:t>
                                            </w:r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AD0F7D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Helped FTC clean up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AD0F7D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Moved walls into second story also and placed ones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AD0F7D">
                                            <w:rPr>
                                              <w:sz w:val="20"/>
                                            </w:rPr>
                                            <w:t>Read Monday’s Objectives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AC45FE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FTC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work on the bot, making the tumbler ties stick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and arm working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AD0F7D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Begin adjusting walls and making them proper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AC45FE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Continue to fix up the bot and make the scoop work right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AC45FE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>Look to Monday again</w:t>
                                          </w:r>
                                          <w:r w:rsidR="004135F1"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bookmarkStart w:id="0" w:name="_GoBack"/>
                                            <w:bookmarkEnd w:id="0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AD0F7D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Placed the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BD114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 w:rsidRPr="00BD114E">
                                        <w:rPr>
                                          <w:sz w:val="20"/>
                                        </w:rPr>
                                        <w:t>Drilled holes and helped aligned the holes for arms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="00AD0F7D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AD0F7D">
                                            <w:rPr>
                                              <w:sz w:val="20"/>
                                            </w:rPr>
                                            <w:t xml:space="preserve"> projects,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BD114E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Helped assemble the arm and other parts of bot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D0F7D" w:rsidRDefault="004135F1" w:rsidP="004135F1">
                                            <w:pPr>
                                              <w:rPr>
                                                <w:sz w:val="32"/>
                                                <w:szCs w:val="32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AD0F7D">
                                              <w:rPr>
                                                <w:sz w:val="32"/>
                                                <w:szCs w:val="32"/>
                                              </w:rPr>
                                              <w:t>HAPPY HALLOWEEEN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BD114E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Worked with FTC, helped replace the wheels and arms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..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BD114E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Worked a bit on the business trying to edit my sidewalk out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AD0F7D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Found and placed windows and doors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AD0F7D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Made last minute fixes and poste to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Yola</w:t>
                                            </w:r>
                                            <w:proofErr w:type="spell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AD0F7D">
                                              <w:rPr>
                                                <w:sz w:val="20"/>
                                              </w:rPr>
                                              <w:t>Will AIA ever release their project?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AD0F7D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Adjusted walls again, made more curtain walls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AC45FE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Fixed axels on wheels of bot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5F6178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Placed skeleton of the external walls on the first story</w:t>
                                </w: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5F6178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5F6178">
                                      <w:rPr>
                                        <w:sz w:val="20"/>
                                      </w:rPr>
                                      <w:t xml:space="preserve"> projects, </w:t>
                                    </w:r>
                                    <w:r w:rsidR="00AD0F7D">
                                      <w:rPr>
                                        <w:sz w:val="20"/>
                                      </w:rPr>
                                      <w:t>Business project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5F6178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Began to split apart the surface into multiple parts to make parking lot and sid</w:t>
                                      </w:r>
                                      <w:r w:rsidR="00AD0F7D">
                                        <w:rPr>
                                          <w:sz w:val="20"/>
                                        </w:rPr>
                                        <w:t>e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>walk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5F6178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 xml:space="preserve">Began placing my business into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revit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, made the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toposurface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>.</w:t>
                                      </w:r>
                                      <w:proofErr w:type="gramEnd"/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AD0F7D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Helped FTC clean up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AD0F7D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Moved walls into second story also and placed ones</w:t>
                                </w:r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AD0F7D">
                                      <w:rPr>
                                        <w:sz w:val="20"/>
                                      </w:rPr>
                                      <w:t>Read Monday’s Objectives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AC45F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FTC 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work on the bot, making the tumbler ties stick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and arm working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AD0F7D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Begin adjusting walls and making them proper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AC45F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Continue to fix up the bot and make the scoop work right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AC45FE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Look to Monday again</w:t>
                                    </w:r>
                                    <w:r w:rsidR="004135F1"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bookmarkStart w:id="1" w:name="_GoBack"/>
                                      <w:bookmarkEnd w:id="1"/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AD0F7D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Placed the 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BD114E" w:rsidP="004135F1">
                                <w:pPr>
                                  <w:rPr>
                                    <w:sz w:val="20"/>
                                  </w:rPr>
                                </w:pPr>
                                <w:r w:rsidRPr="00BD114E">
                                  <w:rPr>
                                    <w:sz w:val="20"/>
                                  </w:rPr>
                                  <w:t>Drilled holes and helped aligned the holes for arms</w:t>
                                </w: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D0F7D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AD0F7D">
                                      <w:rPr>
                                        <w:sz w:val="20"/>
                                      </w:rPr>
                                      <w:t xml:space="preserve"> projects,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BD114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Helped assemble the arm and other parts of bot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D0F7D" w:rsidRDefault="004135F1" w:rsidP="004135F1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AD0F7D">
                                        <w:rPr>
                                          <w:sz w:val="32"/>
                                          <w:szCs w:val="32"/>
                                        </w:rPr>
                                        <w:t>HAPPY HALLOWEEEN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BD114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Worked with FTC, helped replace the wheels and arms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..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BD114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Worked a bit on the business trying to edit my sidewalk out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AD0F7D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Found and placed windows and doors</w:t>
                                </w: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AD0F7D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Made last minute fixes and poste to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Yola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AD0F7D">
                                        <w:rPr>
                                          <w:sz w:val="20"/>
                                        </w:rPr>
                                        <w:t>Will AIA ever release their project?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AD0F7D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Adjusted walls again, made more curtain walls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AC45F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Fixed axels on wheels of bot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56"/>
    <w:rsid w:val="000705D0"/>
    <w:rsid w:val="001800C1"/>
    <w:rsid w:val="001936F3"/>
    <w:rsid w:val="001B3E81"/>
    <w:rsid w:val="00240EE8"/>
    <w:rsid w:val="00260DF3"/>
    <w:rsid w:val="002F2CF4"/>
    <w:rsid w:val="004135F1"/>
    <w:rsid w:val="00446361"/>
    <w:rsid w:val="004871D2"/>
    <w:rsid w:val="005C75B0"/>
    <w:rsid w:val="005F6178"/>
    <w:rsid w:val="005F79BA"/>
    <w:rsid w:val="006F6D77"/>
    <w:rsid w:val="0076674B"/>
    <w:rsid w:val="008402D3"/>
    <w:rsid w:val="00854BDF"/>
    <w:rsid w:val="009A3EE4"/>
    <w:rsid w:val="00A03FA6"/>
    <w:rsid w:val="00A0413A"/>
    <w:rsid w:val="00A40919"/>
    <w:rsid w:val="00A74C38"/>
    <w:rsid w:val="00AC45FE"/>
    <w:rsid w:val="00AD0F7D"/>
    <w:rsid w:val="00B21A56"/>
    <w:rsid w:val="00B3020B"/>
    <w:rsid w:val="00B65040"/>
    <w:rsid w:val="00B75F2B"/>
    <w:rsid w:val="00B86FDF"/>
    <w:rsid w:val="00BD114E"/>
    <w:rsid w:val="00CE3F29"/>
    <w:rsid w:val="00EA6342"/>
    <w:rsid w:val="00F212C4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wnloads\Weekly%20Log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3DD5B-AF99-4D1E-A1BC-ECBE2A7F3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</Template>
  <TotalTime>69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5</cp:revision>
  <dcterms:created xsi:type="dcterms:W3CDTF">2013-10-29T14:39:00Z</dcterms:created>
  <dcterms:modified xsi:type="dcterms:W3CDTF">2013-11-01T14:38:00Z</dcterms:modified>
</cp:coreProperties>
</file>