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47371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  <w:t>U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7F5622">
                                            <w:rPr>
                                              <w:sz w:val="20"/>
                                            </w:rPr>
                                            <w:t>I spent the day at Purdue University exploring the university’s engineering program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7371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  <w:t>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7371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7371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  <w:t>D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  <w:t>U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ab/>
                                              <w:t>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7F562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Brainstormed what business to ma</w:t>
                                      </w:r>
                                      <w:r w:rsidR="008558FB">
                                        <w:rPr>
                                          <w:sz w:val="20"/>
                                        </w:rPr>
                                        <w:t>ke and what building features I wanted/needed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7F5622">
                                            <w:rPr>
                                              <w:sz w:val="20"/>
                                            </w:rPr>
                                            <w:t xml:space="preserve">Introduced to this last architecture project, </w:t>
                                          </w:r>
                                          <w:proofErr w:type="spellStart"/>
                                          <w:r w:rsidR="007F5622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7F5622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558F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Decided on a Greek Restaurant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7F562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Saw sites available for the project.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Was  given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 basic rundown of the project.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558F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FTC with robot construction, deciding how to support the arm.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726CE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with the bot design of the scoop put on scoop team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8558FB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8558FB">
                                            <w:rPr>
                                              <w:sz w:val="20"/>
                                            </w:rPr>
                                            <w:t xml:space="preserve"> projects and your </w:t>
                                          </w:r>
                                          <w:proofErr w:type="spellStart"/>
                                          <w:r w:rsidR="00726CE2">
                                            <w:rPr>
                                              <w:sz w:val="20"/>
                                            </w:rPr>
                                            <w:t>Buisness</w:t>
                                          </w:r>
                                          <w:proofErr w:type="spellEnd"/>
                                          <w:r w:rsidR="00726CE2"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726CE2">
                                            <w:rPr>
                                              <w:sz w:val="20"/>
                                            </w:rPr>
                                            <w:t>projecy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726CE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measurements of blocks and experimented with blocks and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726CE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on the design of the building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726CE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Begin making wood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prototypeof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Sand scoop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726CE2">
                                            <w:rPr>
                                              <w:sz w:val="20"/>
                                            </w:rPr>
                                            <w:t>Wood scoop prototype and the business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7371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Assemble scoop parts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726CE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Sketched and cut the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7371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Scoop needs remade again, toss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Begin cutting and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assemblying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scoop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47371B">
                                            <w:rPr>
                                              <w:sz w:val="20"/>
                                            </w:rPr>
                                            <w:t xml:space="preserve">You get the point, </w:t>
                                          </w:r>
                                          <w:proofErr w:type="spellStart"/>
                                          <w:proofErr w:type="gramStart"/>
                                          <w:r w:rsidR="0047371B">
                                            <w:rPr>
                                              <w:sz w:val="20"/>
                                            </w:rPr>
                                            <w:t>its</w:t>
                                          </w:r>
                                          <w:proofErr w:type="spellEnd"/>
                                          <w:proofErr w:type="gramEnd"/>
                                          <w:r w:rsidR="0047371B">
                                            <w:rPr>
                                              <w:sz w:val="20"/>
                                            </w:rPr>
                                            <w:t xml:space="preserve"> always the same.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7371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bookmarkStart w:id="0" w:name="_GoBack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working on the building design.</w:t>
                                            </w:r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7371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Redesign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7371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Redesign and try again on building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47371B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ab/>
                                  <w:t>U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7F5622">
                                      <w:rPr>
                                        <w:sz w:val="20"/>
                                      </w:rPr>
                                      <w:t>I spent the day at Purdue University exploring the university’s engineering program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47371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  <w:t>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7371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7371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  <w:t>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  <w:t>U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ab/>
                                        <w:t>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7F5622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Brainstormed what business to ma</w:t>
                                </w:r>
                                <w:r w:rsidR="008558FB">
                                  <w:rPr>
                                    <w:sz w:val="20"/>
                                  </w:rPr>
                                  <w:t>ke and what building features I wanted/needed</w:t>
                                </w:r>
                                <w:r>
                                  <w:rPr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7F5622">
                                      <w:rPr>
                                        <w:sz w:val="20"/>
                                      </w:rPr>
                                      <w:t xml:space="preserve">Introduced to this last architecture project, </w:t>
                                    </w:r>
                                    <w:proofErr w:type="spellStart"/>
                                    <w:r w:rsidR="007F5622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7F5622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8558F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Decided on a Greek Restaurant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7F562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Saw sites available for the project.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Was  given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a basic rundown of the project.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558F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Helped FTC with robot construction, deciding how to support the arm.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726CE2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Helped with the bot design of the scoop put on scoop team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8558FB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8558FB">
                                      <w:rPr>
                                        <w:sz w:val="20"/>
                                      </w:rPr>
                                      <w:t xml:space="preserve"> projects and your </w:t>
                                    </w:r>
                                    <w:proofErr w:type="spellStart"/>
                                    <w:r w:rsidR="00726CE2">
                                      <w:rPr>
                                        <w:sz w:val="20"/>
                                      </w:rPr>
                                      <w:t>Buisness</w:t>
                                    </w:r>
                                    <w:proofErr w:type="spellEnd"/>
                                    <w:r w:rsidR="00726CE2"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726CE2">
                                      <w:rPr>
                                        <w:sz w:val="20"/>
                                      </w:rPr>
                                      <w:t>projecy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726CE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measurements of blocks and experimented with blocks and scoop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726CE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the design of the building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726CE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Begin making wood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prototypeof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scoop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7371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Sand scoop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726CE2">
                                      <w:rPr>
                                        <w:sz w:val="20"/>
                                      </w:rPr>
                                      <w:t>Wood scoop prototype and the business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Assemble scoop parts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726CE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Sketched and cut the scoop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Scoop needs remade again, toss scoop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7371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Begin cutting and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assemblying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scoop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47371B">
                                      <w:rPr>
                                        <w:sz w:val="20"/>
                                      </w:rPr>
                                      <w:t xml:space="preserve">You get the point, </w:t>
                                    </w:r>
                                    <w:proofErr w:type="spellStart"/>
                                    <w:proofErr w:type="gramStart"/>
                                    <w:r w:rsidR="0047371B">
                                      <w:rPr>
                                        <w:sz w:val="20"/>
                                      </w:rPr>
                                      <w:t>its</w:t>
                                    </w:r>
                                    <w:proofErr w:type="spellEnd"/>
                                    <w:proofErr w:type="gramEnd"/>
                                    <w:r w:rsidR="0047371B">
                                      <w:rPr>
                                        <w:sz w:val="20"/>
                                      </w:rPr>
                                      <w:t xml:space="preserve"> always the same.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bookmarkStart w:id="1" w:name="_GoBack"/>
                                      <w:r>
                                        <w:rPr>
                                          <w:sz w:val="20"/>
                                        </w:rPr>
                                        <w:t>Continued working on the building design.</w:t>
                                      </w:r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Redesign scoop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7371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Redesign and try again on building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4135F1"/>
    <w:rsid w:val="00446361"/>
    <w:rsid w:val="0047371B"/>
    <w:rsid w:val="005C75B0"/>
    <w:rsid w:val="005F79BA"/>
    <w:rsid w:val="006F6D77"/>
    <w:rsid w:val="00726CE2"/>
    <w:rsid w:val="0076674B"/>
    <w:rsid w:val="007F5622"/>
    <w:rsid w:val="008402D3"/>
    <w:rsid w:val="00854BDF"/>
    <w:rsid w:val="008558FB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BB014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C9F26-8B7C-46CD-9F88-4FB7BD10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172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5</cp:revision>
  <dcterms:created xsi:type="dcterms:W3CDTF">2013-10-16T14:41:00Z</dcterms:created>
  <dcterms:modified xsi:type="dcterms:W3CDTF">2013-10-25T14:24:00Z</dcterms:modified>
</cp:coreProperties>
</file>