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056FE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Design the new bucket for the scoop system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056FEB">
                                            <w:rPr>
                                              <w:sz w:val="20"/>
                                            </w:rPr>
                                            <w:t xml:space="preserve">Plan your lot zoning and codes required for your business, </w:t>
                                          </w:r>
                                          <w:proofErr w:type="spellStart"/>
                                          <w:r w:rsidR="00056FEB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056FEB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056FE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Cut out and assemble the scoop prototype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056FE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Began to look at the codes for parking lot limits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pltw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056FE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Find the issue in the scoop, needing an angle, and begin to take apart the scoop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F6103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 assemble new scoop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F61031">
                                            <w:rPr>
                                              <w:sz w:val="20"/>
                                            </w:rPr>
                                            <w:t xml:space="preserve">Work on your business, </w:t>
                                          </w:r>
                                          <w:proofErr w:type="spellStart"/>
                                          <w:r w:rsidR="00F61031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F61031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6103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Buisness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design requirements/codes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6103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Remove zip ties from the tumbler, re-plan the next scoop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0653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Re-design building, again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F2452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Cannot get enough parking spaces.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3D380F">
                                            <w:rPr>
                                              <w:sz w:val="20"/>
                                            </w:rPr>
                                            <w:t>The same as yesterday, and almost every day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2452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Decide to move to lot 2, begin redesigning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2452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Begin placing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parkingdspaces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, try to arrange it well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2452A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Go help bots clean up because I’m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frustr</w:t>
                                            </w:r>
                                            <w:bookmarkStart w:id="0" w:name="_GoBack"/>
                                            <w:bookmarkEnd w:id="0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aighted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D380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Go help with bot, helping attach motors and mounts of front chain drive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B0220B">
                                            <w:rPr>
                                              <w:sz w:val="20"/>
                                            </w:rPr>
                                            <w:t xml:space="preserve">Work on business project, </w:t>
                                          </w:r>
                                          <w:proofErr w:type="spellStart"/>
                                          <w:r w:rsidR="00B0220B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B0220B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D380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Help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attacb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wheels and find needed chain length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3D380F">
                                              <w:rPr>
                                                <w:sz w:val="20"/>
                                              </w:rPr>
                                              <w:t>Computer is trying to die, new part ordered.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D380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Replan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the parking lot and building placement in the second lot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D380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 adjust chain length and placing chain on the drive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3D380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Take project to you, have it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ok’d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but told less parking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3D380F">
                                            <w:rPr>
                                              <w:sz w:val="20"/>
                                            </w:rPr>
                                            <w:t>Same objectives of all week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D380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Adjust back to first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lot,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re-arrange parking lot and building placement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3D380F">
                                              <w:rPr>
                                                <w:sz w:val="20"/>
                                              </w:rPr>
                                              <w:t>Jumping back and forth between lots, slow internet today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D380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Finish packing lot placement in second lot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3D380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Check new parking layout with you, it is ok’d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056FEB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Design the new bucket for the scoop system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056FEB">
                                      <w:rPr>
                                        <w:sz w:val="20"/>
                                      </w:rPr>
                                      <w:t xml:space="preserve">Plan your lot zoning and codes required for your business, </w:t>
                                    </w:r>
                                    <w:proofErr w:type="spellStart"/>
                                    <w:r w:rsidR="00056FEB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056FEB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056FE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Cut out and assemble the scoop prototype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056FE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Began to look at the codes for parking lot limits on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pltw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056FE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Find the issue in the scoop, needing an angle, and begin to take apart the scoop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F61031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Help assemble new scoop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F61031">
                                      <w:rPr>
                                        <w:sz w:val="20"/>
                                      </w:rPr>
                                      <w:t xml:space="preserve">Work on your business, </w:t>
                                    </w:r>
                                    <w:proofErr w:type="spellStart"/>
                                    <w:r w:rsidR="00F61031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F61031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F6103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 on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Buisness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design requirements/codes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F6103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Remove zip ties from the tumbler, re-plan the next scoop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E0653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Re-design building, again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F2452A" w:rsidP="004135F1">
                                <w:pPr>
                                  <w:rPr>
                                    <w:sz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0"/>
                                  </w:rPr>
                                  <w:t>Cannot get enough parking spaces.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3D380F">
                                      <w:rPr>
                                        <w:sz w:val="20"/>
                                      </w:rPr>
                                      <w:t>The same as yesterday, and almost every day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F2452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Decide to move to lot 2, begin redesigning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F2452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Begin placing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parkingdspaces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>, try to arrange it well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F2452A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Go help bots clean up because I’m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frustr</w:t>
                                      </w:r>
                                      <w:bookmarkStart w:id="1" w:name="_GoBack"/>
                                      <w:bookmarkEnd w:id="1"/>
                                      <w:r>
                                        <w:rPr>
                                          <w:sz w:val="20"/>
                                        </w:rPr>
                                        <w:t>aighted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3D380F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Go help with bot, helping attach motors and mounts of front chain drive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B0220B">
                                      <w:rPr>
                                        <w:sz w:val="20"/>
                                      </w:rPr>
                                      <w:t xml:space="preserve">Work on business project, </w:t>
                                    </w:r>
                                    <w:proofErr w:type="spellStart"/>
                                    <w:r w:rsidR="00B0220B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B0220B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3D380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attacb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wheels and find needed chain length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3D380F">
                                        <w:rPr>
                                          <w:sz w:val="20"/>
                                        </w:rPr>
                                        <w:t>Computer is trying to die, new part ordered.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D380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Replan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the parking lot and building placement in the second lot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3D380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 adjust chain length and placing chain on the drive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3D380F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Take project to you, have it </w:t>
                                </w:r>
                                <w:proofErr w:type="gramStart"/>
                                <w:r>
                                  <w:rPr>
                                    <w:sz w:val="20"/>
                                  </w:rPr>
                                  <w:t>ok’d</w:t>
                                </w:r>
                                <w:proofErr w:type="gramEnd"/>
                                <w:r>
                                  <w:rPr>
                                    <w:sz w:val="20"/>
                                  </w:rPr>
                                  <w:t xml:space="preserve"> but told less parking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3D380F">
                                      <w:rPr>
                                        <w:sz w:val="20"/>
                                      </w:rPr>
                                      <w:t>Same objectives of all week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3D380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Adjust back to first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lot,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re-arrange parking lot and building placement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3D380F">
                                        <w:rPr>
                                          <w:sz w:val="20"/>
                                        </w:rPr>
                                        <w:t>Jumping back and forth between lots, slow internet today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3D380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Finish packing lot placement in second lot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3D380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Check new parking layout with you, it is ok’d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56FEB"/>
    <w:rsid w:val="000705D0"/>
    <w:rsid w:val="001936F3"/>
    <w:rsid w:val="001B3E81"/>
    <w:rsid w:val="00240EE8"/>
    <w:rsid w:val="00260DF3"/>
    <w:rsid w:val="002F2CF4"/>
    <w:rsid w:val="003D380F"/>
    <w:rsid w:val="004135F1"/>
    <w:rsid w:val="00446361"/>
    <w:rsid w:val="005C75B0"/>
    <w:rsid w:val="005F79BA"/>
    <w:rsid w:val="006F6D77"/>
    <w:rsid w:val="0076674B"/>
    <w:rsid w:val="008402D3"/>
    <w:rsid w:val="00854BDF"/>
    <w:rsid w:val="009A3EE4"/>
    <w:rsid w:val="00A03FA6"/>
    <w:rsid w:val="00A0413A"/>
    <w:rsid w:val="00A40919"/>
    <w:rsid w:val="00A74C38"/>
    <w:rsid w:val="00B0220B"/>
    <w:rsid w:val="00B21A56"/>
    <w:rsid w:val="00B3020B"/>
    <w:rsid w:val="00B65040"/>
    <w:rsid w:val="00B75F2B"/>
    <w:rsid w:val="00B86FDF"/>
    <w:rsid w:val="00CE3F29"/>
    <w:rsid w:val="00E0653E"/>
    <w:rsid w:val="00EA6342"/>
    <w:rsid w:val="00F212C4"/>
    <w:rsid w:val="00F2452A"/>
    <w:rsid w:val="00F61031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4FCD5-5004-48C0-B6BF-A6C5593B1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98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4</cp:revision>
  <dcterms:created xsi:type="dcterms:W3CDTF">2013-10-21T14:40:00Z</dcterms:created>
  <dcterms:modified xsi:type="dcterms:W3CDTF">2013-10-25T14:20:00Z</dcterms:modified>
</cp:coreProperties>
</file>