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CC645F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Adjusted the wall putting in different seg</w:t>
                                      </w:r>
                                      <w:r w:rsidR="00224D5A">
                                        <w:rPr>
                                          <w:sz w:val="20"/>
                                        </w:rPr>
                                        <w:t>ments making windows and wall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CC645F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Business project with the interior walls being completed, FTC work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224D5A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Helped FTC in meeting was put on stopper team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CC645F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Put in my special wall in business for the dining area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224D5A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thinking of stoppers and other anti-tip systems.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24D5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Helped Nick prepare the bot for his idea, re-fixed things.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92337F">
                                            <w:rPr>
                                              <w:sz w:val="20"/>
                                            </w:rPr>
                                            <w:t xml:space="preserve">Look at </w:t>
                                          </w:r>
                                          <w:r w:rsidR="0092337F">
                                            <w:rPr>
                                              <w:sz w:val="20"/>
                                            </w:rPr>
                                            <w:t>monday</w:t>
                                          </w:r>
                                          <w:bookmarkStart w:id="0" w:name="_GoBack"/>
                                          <w:bookmarkEnd w:id="0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24D5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Fixed my wall for dining rooms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24D5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Expressed my idea for a stopper with FTC, brainstormed with others more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24D5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Placed stairs and a special design of divider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E52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FTC here and there making the bot arm again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92337F">
                                            <w:rPr>
                                              <w:sz w:val="20"/>
                                            </w:rPr>
                                            <w:t xml:space="preserve">Same as </w:t>
                                          </w:r>
                                          <w:proofErr w:type="spellStart"/>
                                          <w:proofErr w:type="gramStart"/>
                                          <w:r w:rsidR="0092337F">
                                            <w:rPr>
                                              <w:sz w:val="20"/>
                                            </w:rPr>
                                            <w:t>monday</w:t>
                                          </w:r>
                                          <w:proofErr w:type="spellEnd"/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524B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Finished arranging some furniture in the sitting waiting area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524B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Designed major artwork on the wall of the staircase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524B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on given quick project to build random building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(completed)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E52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Finish staircase design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E524BA">
                                            <w:rPr>
                                              <w:sz w:val="20"/>
                                            </w:rPr>
                                            <w:t>Get architecture worked on (CEA)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524B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placing some components, chairs and tables, along with some bathroom stalls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524B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Designed new wall separator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524B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Placed another separator wall, continued to paint walls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F6578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Placed final windows that </w:t>
                                      </w:r>
                                      <w:r w:rsidR="0092337F">
                                        <w:rPr>
                                          <w:sz w:val="20"/>
                                        </w:rPr>
                                        <w:t>were missing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92337F">
                                            <w:rPr>
                                              <w:sz w:val="20"/>
                                            </w:rPr>
                                            <w:t>Architecture business and FTC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6578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Helped FTC Assemble the Structure bar support adding washers</w:t>
                                            </w:r>
                                            <w:r w:rsidR="0092337F"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for spacers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6578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Finished painting walls and began 1 decal on upstairs wall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92337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Helped make the support for the arm attached to the support bar.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CC645F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Adjusted the wall putting in different seg</w:t>
                                </w:r>
                                <w:r w:rsidR="00224D5A">
                                  <w:rPr>
                                    <w:sz w:val="20"/>
                                  </w:rPr>
                                  <w:t>ments making windows and wall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CC645F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Business project with the interior walls being completed, FTC work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224D5A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FTC in meeting was put on stopper team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CC645F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Put in my special wall in business for the dining area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224D5A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Began thinking of stoppers and other anti-tip systems.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224D5A" w:rsidP="004135F1">
                                <w:pPr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Helped Nick prepare the bot for his idea, re-fixed things.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92337F">
                                      <w:rPr>
                                        <w:sz w:val="20"/>
                                      </w:rPr>
                                      <w:t xml:space="preserve">Look at </w:t>
                                    </w:r>
                                    <w:r w:rsidR="0092337F">
                                      <w:rPr>
                                        <w:sz w:val="20"/>
                                      </w:rPr>
                                      <w:t>monday</w:t>
                                    </w:r>
                                    <w:bookmarkStart w:id="1" w:name="_GoBack"/>
                                    <w:bookmarkEnd w:id="1"/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24D5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Fixed my wall for dining rooms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24D5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Expressed my idea for a stopper with FTC, brainstormed with others more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24D5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Placed stairs and a special design of divider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E524BA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Helped FTC here and there making the bot arm again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92337F">
                                      <w:rPr>
                                        <w:sz w:val="20"/>
                                      </w:rPr>
                                      <w:t xml:space="preserve">Same as </w:t>
                                    </w:r>
                                    <w:proofErr w:type="spellStart"/>
                                    <w:proofErr w:type="gramStart"/>
                                    <w:r w:rsidR="0092337F">
                                      <w:rPr>
                                        <w:sz w:val="20"/>
                                      </w:rPr>
                                      <w:t>monday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52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Finished arranging some furniture in the sitting waiting area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52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Designed major artwork on the wall of the staircase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52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on given quick project to build random building in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(completed)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E524BA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Finish staircase design 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E524BA">
                                      <w:rPr>
                                        <w:sz w:val="20"/>
                                      </w:rPr>
                                      <w:t>Get architecture worked on (CEA)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E52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placing some components, chairs and tables, along with some bathroom stalls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52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Designed new wall separator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E52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Placed another separator wall, continued to paint walls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F6578E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Placed final windows that </w:t>
                                </w:r>
                                <w:r w:rsidR="0092337F">
                                  <w:rPr>
                                    <w:sz w:val="20"/>
                                  </w:rPr>
                                  <w:t>were missing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92337F">
                                      <w:rPr>
                                        <w:sz w:val="20"/>
                                      </w:rPr>
                                      <w:t>Architecture business and FTC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F6578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FTC Assemble the Structure bar support adding washers</w:t>
                                      </w:r>
                                      <w:r w:rsidR="0092337F"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for spacers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F6578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Finished painting walls and began 1 decal on upstairs wall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92337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Helped make the support for the arm attached to the support bar.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24D5A"/>
    <w:rsid w:val="00240EE8"/>
    <w:rsid w:val="00260DF3"/>
    <w:rsid w:val="002F2CF4"/>
    <w:rsid w:val="004135F1"/>
    <w:rsid w:val="00446361"/>
    <w:rsid w:val="005C75B0"/>
    <w:rsid w:val="005F79BA"/>
    <w:rsid w:val="006F6D77"/>
    <w:rsid w:val="0076674B"/>
    <w:rsid w:val="007A6CE0"/>
    <w:rsid w:val="008402D3"/>
    <w:rsid w:val="00854BDF"/>
    <w:rsid w:val="0092337F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C645F"/>
    <w:rsid w:val="00CE3F29"/>
    <w:rsid w:val="00E524BA"/>
    <w:rsid w:val="00EA6342"/>
    <w:rsid w:val="00F212C4"/>
    <w:rsid w:val="00F624BB"/>
    <w:rsid w:val="00F6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F057D-A6F0-448C-B079-06FB4C23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33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5</cp:revision>
  <dcterms:created xsi:type="dcterms:W3CDTF">2013-11-11T15:40:00Z</dcterms:created>
  <dcterms:modified xsi:type="dcterms:W3CDTF">2013-11-15T15:33:00Z</dcterms:modified>
</cp:coreProperties>
</file>