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A3701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Unloaded the van, found my phone in the van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A3701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Placed the model and the board up </w:t>
                                            </w:r>
                                            <w:r w:rsidR="00BC2990">
                                              <w:rPr>
                                                <w:sz w:val="20"/>
                                              </w:rPr>
                                              <w:t>on the table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0A40EA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Cleaned room</w:t>
                                            </w:r>
                                            <w:r w:rsidR="00A37011">
                                              <w:rPr>
                                                <w:sz w:val="20"/>
                                              </w:rPr>
                                              <w:t xml:space="preserve"> and area</w:t>
                                            </w:r>
                                            <w:r w:rsidR="00BC2990">
                                              <w:rPr>
                                                <w:sz w:val="20"/>
                                              </w:rPr>
                                              <w:t>, putting materials away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BC2990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Cleaned all of the hot glue off of the table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2810B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Started coding my image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810B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Received information on inventor test practice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810B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Found the image to use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cnc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810B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Got all of the outside of my image coded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2810B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Created a pin and a screw in inventor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810B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Coded more, made a plan to work on both each day so I re-learn how to do it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810B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Coded a small part of the face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810B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Coded about half of the outer line of the mask in the image (it’s a misshaped oval)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B87AB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Blacked out and placed the cards </w:t>
                                      </w:r>
                                      <w:r w:rsidR="00614B6E">
                                        <w:rPr>
                                          <w:sz w:val="20"/>
                                        </w:rPr>
                                        <w:t>on the model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614B6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Practiced Inventor more,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madeswivel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startd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base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87ABD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Completed THE Other half of the face</w:t>
                                            </w:r>
                                            <w:r w:rsidR="00614B6E"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="00614B6E">
                                              <w:rPr>
                                                <w:sz w:val="20"/>
                                              </w:rPr>
                                              <w:t>gcode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614B6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Completed the first part of the mouth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gcode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F6799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Practiced a slight bit on the inventor program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F6799D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Gcode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, I completed the mouth, the side face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panel ,the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other side face panel, and the under eyes of both eyes</w:t>
                                            </w:r>
                                            <w:bookmarkStart w:id="0" w:name="_GoBack"/>
                                            <w:bookmarkEnd w:id="0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F6799D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Paid for the test, anticipating more practice soon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A37011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Unloaded the van, found my phone in the van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A3701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Placed the model and the board up </w:t>
                                      </w:r>
                                      <w:r w:rsidR="00BC2990">
                                        <w:rPr>
                                          <w:sz w:val="20"/>
                                        </w:rPr>
                                        <w:t>on the table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0A40EA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Cleaned room</w:t>
                                      </w:r>
                                      <w:r w:rsidR="00A37011">
                                        <w:rPr>
                                          <w:sz w:val="20"/>
                                        </w:rPr>
                                        <w:t xml:space="preserve"> and area</w:t>
                                      </w:r>
                                      <w:r w:rsidR="00BC2990">
                                        <w:rPr>
                                          <w:sz w:val="20"/>
                                        </w:rPr>
                                        <w:t>, putting materials away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BC2990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Cleaned all of the hot glue off of the table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2810BB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Started coding my image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810B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Received information on inventor test practice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2810B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Found the image to use on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cnc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2810B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Got all of the outside of my image coded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2810BB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Created a pin and a screw in inventor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810B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Coded more, made a plan to work on both each day so I re-learn how to do it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810B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Coded a small part of the face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810B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Coded about half of the outer line of the mask in the image (it’s a misshaped oval)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B87ABD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Blacked out and placed the cards </w:t>
                                </w:r>
                                <w:r w:rsidR="00614B6E">
                                  <w:rPr>
                                    <w:sz w:val="20"/>
                                  </w:rPr>
                                  <w:t>on the model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614B6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Practiced Inventor more,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madeswivel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and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startd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base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B87AB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Completed THE Other half of the face</w:t>
                                      </w:r>
                                      <w:r w:rsidR="00614B6E"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="00614B6E">
                                        <w:rPr>
                                          <w:sz w:val="20"/>
                                        </w:rPr>
                                        <w:t>gcode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614B6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Completed the first part of the mouth on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gcode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F6799D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Practiced a slight bit on the inventor program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F6799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Gcode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, I completed the mouth, the side face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panel ,the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other side face panel, and the under eyes of both eyes</w:t>
                                      </w:r>
                                      <w:bookmarkStart w:id="1" w:name="_GoBack"/>
                                      <w:bookmarkEnd w:id="1"/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F6799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Paid for the test, anticipating more practice soon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0EA"/>
    <w:rsid w:val="000705D0"/>
    <w:rsid w:val="000A40EA"/>
    <w:rsid w:val="001936F3"/>
    <w:rsid w:val="001B3E81"/>
    <w:rsid w:val="00240EE8"/>
    <w:rsid w:val="00260DF3"/>
    <w:rsid w:val="002810BB"/>
    <w:rsid w:val="002F2CF4"/>
    <w:rsid w:val="004135F1"/>
    <w:rsid w:val="00446361"/>
    <w:rsid w:val="005C75B0"/>
    <w:rsid w:val="005F79BA"/>
    <w:rsid w:val="00614B6E"/>
    <w:rsid w:val="0076674B"/>
    <w:rsid w:val="00854BDF"/>
    <w:rsid w:val="009A3EE4"/>
    <w:rsid w:val="00A03FA6"/>
    <w:rsid w:val="00A0413A"/>
    <w:rsid w:val="00A37011"/>
    <w:rsid w:val="00A40919"/>
    <w:rsid w:val="00A74C38"/>
    <w:rsid w:val="00B3020B"/>
    <w:rsid w:val="00B65040"/>
    <w:rsid w:val="00B75F2B"/>
    <w:rsid w:val="00B86FDF"/>
    <w:rsid w:val="00B87ABD"/>
    <w:rsid w:val="00BC2990"/>
    <w:rsid w:val="00CE3F29"/>
    <w:rsid w:val="00EA6342"/>
    <w:rsid w:val="00F624BB"/>
    <w:rsid w:val="00F6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cuments\Weekly%20Logs\Weekly%20Log%20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62B12-219E-4ABD-8821-E7397582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 template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6</cp:revision>
  <dcterms:created xsi:type="dcterms:W3CDTF">2014-05-07T14:36:00Z</dcterms:created>
  <dcterms:modified xsi:type="dcterms:W3CDTF">2014-05-09T14:34:00Z</dcterms:modified>
</cp:coreProperties>
</file>