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9B09F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spacer wall in bedroom for decoration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9B09F3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Architecture and FTC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9B09F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dining room and kitchen floors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9B09F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Created more materials for floors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9B09F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Began placing the new </w:t>
                                            </w:r>
                                            <w:proofErr w:type="spellStart"/>
                                            <w:r w:rsidR="000017CF">
                                              <w:rPr>
                                                <w:sz w:val="20"/>
                                              </w:rPr>
                                              <w:t>cabnet</w:t>
                                            </w:r>
                                            <w:proofErr w:type="spellEnd"/>
                                            <w:r w:rsidR="000017CF">
                                              <w:rPr>
                                                <w:sz w:val="20"/>
                                              </w:rPr>
                                              <w:t xml:space="preserve"> bases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new granite/ marble countertop material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09738D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the counter tops and adjusted them to the bar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0017CF">
                                              <w:rPr>
                                                <w:sz w:val="20"/>
                                              </w:rPr>
                                              <w:t xml:space="preserve">Making marble and granite in </w:t>
                                            </w:r>
                                            <w:proofErr w:type="spellStart"/>
                                            <w:r w:rsidR="000017CF"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 w:rsidR="000017CF">
                                              <w:rPr>
                                                <w:sz w:val="20"/>
                                              </w:rPr>
                                              <w:t xml:space="preserve"> is hard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Placed base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cabnets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in kitchen, looked for breakfast bar/island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cabnets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Placed breakfast bar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stools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a washing machine and dryer for utility room, placed it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0017CF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ovens in the wall for the kitchen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Found and placed a fridge in the kitchen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Replaced wall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cabnets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in kitchen adjusting heights and pattern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 w:rsidRPr="000017CF">
                                        <w:rPr>
                                          <w:sz w:val="20"/>
                                        </w:rPr>
                                        <w:t xml:space="preserve">Placed </w:t>
                                      </w:r>
                                      <w:proofErr w:type="gramStart"/>
                                      <w:r w:rsidRPr="000017CF">
                                        <w:rPr>
                                          <w:sz w:val="20"/>
                                        </w:rPr>
                                        <w:t>inner</w:t>
                                      </w:r>
                                      <w:proofErr w:type="gramEnd"/>
                                      <w:r w:rsidRPr="000017CF">
                                        <w:rPr>
                                          <w:sz w:val="20"/>
                                        </w:rPr>
                                        <w:t xml:space="preserve"> Island in the kitchen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0017CF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more appliances in the kitchen, including the island countertop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017C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Had an issue loading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cabnet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9738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Talked to Tristen about what new picture I needed made and video work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09738D">
                                            <w:rPr>
                                              <w:sz w:val="20"/>
                                            </w:rPr>
                                            <w:t>Architecture FTC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9738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FTC design and create board for competition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9738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Fixed issue I was having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9B09F3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Created spacer wall in bedroom for decoration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9B09F3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Architecture and FTC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9B09F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dining room and kitchen floors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9B09F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more materials for floors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9B09F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Began placing the new </w:t>
                                      </w:r>
                                      <w:proofErr w:type="spellStart"/>
                                      <w:r w:rsidR="000017CF">
                                        <w:rPr>
                                          <w:sz w:val="20"/>
                                        </w:rPr>
                                        <w:t>cabnet</w:t>
                                      </w:r>
                                      <w:proofErr w:type="spellEnd"/>
                                      <w:r w:rsidR="000017CF">
                                        <w:rPr>
                                          <w:sz w:val="20"/>
                                        </w:rPr>
                                        <w:t xml:space="preserve"> bases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0017C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Created new granite/ marble countertop material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09738D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the counter tops and adjusted them to the bar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0017CF">
                                        <w:rPr>
                                          <w:sz w:val="20"/>
                                        </w:rPr>
                                        <w:t xml:space="preserve">Making marble and granite in </w:t>
                                      </w:r>
                                      <w:proofErr w:type="spellStart"/>
                                      <w:r w:rsidR="000017CF"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 w:rsidR="000017CF">
                                        <w:rPr>
                                          <w:sz w:val="20"/>
                                        </w:rPr>
                                        <w:t xml:space="preserve"> is hard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Placed base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cabnets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in kitchen, looked for breakfast bar/island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cabnets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Placed breakfast bar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bar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stools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0017C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a washing machine and dryer for utility room, placed it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0017CF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ovens in the wall for the kitchen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Found and placed a fridge in the kitchen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Replaced wall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cabnets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in kitchen adjusting heights and pattern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0017C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 w:rsidRPr="000017CF">
                                  <w:rPr>
                                    <w:sz w:val="20"/>
                                  </w:rPr>
                                  <w:t xml:space="preserve">Placed </w:t>
                                </w:r>
                                <w:proofErr w:type="gramStart"/>
                                <w:r w:rsidRPr="000017CF">
                                  <w:rPr>
                                    <w:sz w:val="20"/>
                                  </w:rPr>
                                  <w:t>inner</w:t>
                                </w:r>
                                <w:proofErr w:type="gramEnd"/>
                                <w:r w:rsidRPr="000017CF">
                                  <w:rPr>
                                    <w:sz w:val="20"/>
                                  </w:rPr>
                                  <w:t xml:space="preserve"> Island in the kitchen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0017CF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placed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more appliances in the kitchen, including the island countertop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017C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Had an issue loading a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cabnet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in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09738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Talked to Tristen about what new picture I needed made and video work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09738D">
                                      <w:rPr>
                                        <w:sz w:val="20"/>
                                      </w:rPr>
                                      <w:t>Architecture FTC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9738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FTC design and create board for competition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9738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Fixed issue I was having in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017CF"/>
    <w:rsid w:val="000705D0"/>
    <w:rsid w:val="0009738D"/>
    <w:rsid w:val="001936F3"/>
    <w:rsid w:val="001B3E81"/>
    <w:rsid w:val="00240EE8"/>
    <w:rsid w:val="00260DF3"/>
    <w:rsid w:val="002F2CF4"/>
    <w:rsid w:val="004135F1"/>
    <w:rsid w:val="00446361"/>
    <w:rsid w:val="00515738"/>
    <w:rsid w:val="005C75B0"/>
    <w:rsid w:val="005F79BA"/>
    <w:rsid w:val="006B24C0"/>
    <w:rsid w:val="006F6D77"/>
    <w:rsid w:val="0076674B"/>
    <w:rsid w:val="007F6E93"/>
    <w:rsid w:val="008402D3"/>
    <w:rsid w:val="00854BDF"/>
    <w:rsid w:val="009A3EE4"/>
    <w:rsid w:val="009B09F3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EA6342"/>
    <w:rsid w:val="00F212C4"/>
    <w:rsid w:val="00F624BB"/>
    <w:rsid w:val="00F7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45C65-475F-47F5-84E7-D2E57B0D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dcterms:created xsi:type="dcterms:W3CDTF">2014-03-03T15:31:00Z</dcterms:created>
  <dcterms:modified xsi:type="dcterms:W3CDTF">2014-03-07T15:22:00Z</dcterms:modified>
</cp:coreProperties>
</file>