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B8232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that the base was not doable anymore it was too big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="00B8232B">
                                            <w:rPr>
                                              <w:sz w:val="20"/>
                                            </w:rPr>
                                            <w:t>Ftc</w:t>
                                          </w:r>
                                          <w:proofErr w:type="spellEnd"/>
                                          <w:proofErr w:type="gramEnd"/>
                                          <w:r w:rsidR="00B8232B">
                                            <w:rPr>
                                              <w:sz w:val="20"/>
                                            </w:rPr>
                                            <w:t>, 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B8232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Found a way around the base and moved to the new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stuff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B8232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Got the ruled for mock firms, read through and began to look for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cyhanges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F5491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As pieces were printed I cut and glued the </w:t>
                                      </w:r>
                                      <w:r w:rsidR="00B8232B">
                                        <w:rPr>
                                          <w:sz w:val="20"/>
                                        </w:rPr>
                                        <w:t>pieces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="00F54915">
                                            <w:rPr>
                                              <w:sz w:val="20"/>
                                            </w:rPr>
                                            <w:t>ftc</w:t>
                                          </w:r>
                                          <w:proofErr w:type="spellEnd"/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54915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Took on the job of designing and working on the tri fold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Took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garett’s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picture to replace his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selfie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picture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71233">
                                            <w:rPr>
                                              <w:sz w:val="20"/>
                                            </w:rPr>
                                            <w:t>FTC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1211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Continued placing and fixing </w:t>
                                            </w:r>
                                            <w:r w:rsidR="00F54915">
                                              <w:rPr>
                                                <w:sz w:val="20"/>
                                              </w:rPr>
                                              <w:t>the tri fold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planning the tri fold ad placing the components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Cut and pasted more pieces we printed out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C71233">
                                            <w:rPr>
                                              <w:sz w:val="20"/>
                                            </w:rPr>
                                            <w:t>Ftec</w:t>
                                          </w:r>
                                          <w:proofErr w:type="spellEnd"/>
                                          <w:r w:rsidR="00C71233">
                                            <w:rPr>
                                              <w:sz w:val="20"/>
                                            </w:rPr>
                                            <w:t>/Architecture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with architecture group,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tristen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showd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his work so far and reported progress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work on the tri fold for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ftc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, assembling the backgrounds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Re-drew the plan board and prepared to get more work done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placing lighting in the kitchen, fixed bar stools for breakfast bar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71233">
                                            <w:rPr>
                                              <w:sz w:val="20"/>
                                            </w:rPr>
                                            <w:t xml:space="preserve">FTC/ Architecture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Created wall paint painted walls partially and created ceiling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Presented flag, found and edited flag to the flagpole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71233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pack last- minute cart items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B8232B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that the base was not doable anymore it was too big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="00B8232B">
                                      <w:rPr>
                                        <w:sz w:val="20"/>
                                      </w:rPr>
                                      <w:t>Ftc</w:t>
                                    </w:r>
                                    <w:proofErr w:type="spellEnd"/>
                                    <w:proofErr w:type="gramEnd"/>
                                    <w:r w:rsidR="00B8232B">
                                      <w:rPr>
                                        <w:sz w:val="20"/>
                                      </w:rPr>
                                      <w:t>, 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B8232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Found a way around the base and moved to the new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stuff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B8232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Got the ruled for mock firms, read through and began to look for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cyhanges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F54915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As pieces were printed I cut and glued the </w:t>
                                </w:r>
                                <w:r w:rsidR="00B8232B">
                                  <w:rPr>
                                    <w:sz w:val="20"/>
                                  </w:rPr>
                                  <w:t>pieces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="00F54915">
                                      <w:rPr>
                                        <w:sz w:val="20"/>
                                      </w:rPr>
                                      <w:t>ftc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F5491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Took on the job of designing and working on the tri fold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7123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Took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garett’s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picture to replace his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selfie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picture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71233">
                                      <w:rPr>
                                        <w:sz w:val="20"/>
                                      </w:rPr>
                                      <w:t>FTC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61211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Continued placing and fixing </w:t>
                                      </w:r>
                                      <w:r w:rsidR="00F54915">
                                        <w:rPr>
                                          <w:sz w:val="20"/>
                                        </w:rPr>
                                        <w:t>the tri fold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planning the tri fold ad placing the components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7123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Cut and pasted more pieces we printed out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71233">
                                      <w:rPr>
                                        <w:sz w:val="20"/>
                                      </w:rPr>
                                      <w:t>Ftec</w:t>
                                    </w:r>
                                    <w:proofErr w:type="spellEnd"/>
                                    <w:r w:rsidR="00C71233">
                                      <w:rPr>
                                        <w:sz w:val="20"/>
                                      </w:rPr>
                                      <w:t>/Architecture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with architecture group,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tristen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showd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his work so far and reported progress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work on the tri fold for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ftc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>, assembling the backgrounds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Re-drew the plan board and prepared to get more work done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7123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Began placing lighting in the kitchen, fixed bar stools for breakfast bar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71233">
                                      <w:rPr>
                                        <w:sz w:val="20"/>
                                      </w:rPr>
                                      <w:t xml:space="preserve">FTC/ Architecture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wall paint painted walls partially and created ceiling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Presented flag, found and edited flag to the flagpole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C7123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pack last- minute cart items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05"/>
    <w:rsid w:val="00004C05"/>
    <w:rsid w:val="000705D0"/>
    <w:rsid w:val="001936F3"/>
    <w:rsid w:val="001B3E81"/>
    <w:rsid w:val="00240EE8"/>
    <w:rsid w:val="00260DF3"/>
    <w:rsid w:val="002F2CF4"/>
    <w:rsid w:val="004135F1"/>
    <w:rsid w:val="00446361"/>
    <w:rsid w:val="005C75B0"/>
    <w:rsid w:val="005F79BA"/>
    <w:rsid w:val="00612111"/>
    <w:rsid w:val="0076674B"/>
    <w:rsid w:val="00854BDF"/>
    <w:rsid w:val="009A3EE4"/>
    <w:rsid w:val="00A03FA6"/>
    <w:rsid w:val="00A0413A"/>
    <w:rsid w:val="00A40919"/>
    <w:rsid w:val="00A74C38"/>
    <w:rsid w:val="00B3020B"/>
    <w:rsid w:val="00B65040"/>
    <w:rsid w:val="00B75F2B"/>
    <w:rsid w:val="00B8232B"/>
    <w:rsid w:val="00B86FDF"/>
    <w:rsid w:val="00C71233"/>
    <w:rsid w:val="00CE3F29"/>
    <w:rsid w:val="00EA6342"/>
    <w:rsid w:val="00F54915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2C5F-EE4D-4335-8AEA-342DD38F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3</cp:revision>
  <dcterms:created xsi:type="dcterms:W3CDTF">2014-03-14T14:14:00Z</dcterms:created>
  <dcterms:modified xsi:type="dcterms:W3CDTF">2014-03-14T14:38:00Z</dcterms:modified>
</cp:coreProperties>
</file>