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0C7DFE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Program downloaded to my computer, but to just work on it on Trey’s computer.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0C7DFE">
                                            <w:rPr>
                                              <w:sz w:val="20"/>
                                            </w:rPr>
                                            <w:t>Laser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0C7DFE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Took the Inventor test, passed and now have the certification. Hooray!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0C7DFE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Worked on my laser project, decided to not try to get the laser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0C7DF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The different cutting speeds and power.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I decided I’m going to cut into the wood, and then paint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0C7DFE">
                                            <w:rPr>
                                              <w:sz w:val="20"/>
                                            </w:rPr>
                                            <w:t>Laser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C7DF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My project at home, similar my No-face.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C7DF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Continued to work on the laser project, getting the last quarter of it completed.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I began to look into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D2646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I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cuty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my piece of wood for my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lazer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and cut out my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lazer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project.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Then I proceeded to help clean up the shop</w:t>
                                            </w: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D2646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Painted the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project ,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helped clean around the shop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C7DF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I missed feast day. But, I get to play in mud. Not a win but not a loss. Adios!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0C7DFE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Program downloaded to my computer, but to just work on it on Trey’s computer.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0C7DFE">
                                      <w:rPr>
                                        <w:sz w:val="20"/>
                                      </w:rPr>
                                      <w:t>Laser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0C7DFE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Took the Inventor test, passed and now have the certification. Hooray!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0C7DFE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Worked on my laser project, decided to not try to get the laser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0C7DFE" w:rsidP="004135F1">
                                <w:pPr>
                                  <w:rPr>
                                    <w:sz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0"/>
                                  </w:rPr>
                                  <w:t>The different cutting speeds and power.</w:t>
                                </w:r>
                                <w:proofErr w:type="gramEnd"/>
                                <w:r>
                                  <w:rPr>
                                    <w:sz w:val="20"/>
                                  </w:rPr>
                                  <w:t xml:space="preserve"> I decided I’m going to cut into the wood, and then paint 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0C7DFE">
                                      <w:rPr>
                                        <w:sz w:val="20"/>
                                      </w:rPr>
                                      <w:t>Laser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0C7DF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My project at home, similar my No-face.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0C7DF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Continued to work on the laser project, getting the last quarter of it completed.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I began to look into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D2646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 xml:space="preserve">I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cuty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my piece of wood for my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lazer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and cut out my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lazer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project.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Then I proceeded to help clean up the shop</w:t>
                                      </w: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D2646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Painted the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project ,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helped clean around the shop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0C7DF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I missed feast day. But, I get to play in mud. Not a win but not a loss. Adios!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D3"/>
    <w:rsid w:val="000705D0"/>
    <w:rsid w:val="000C7DFE"/>
    <w:rsid w:val="001936F3"/>
    <w:rsid w:val="001B3E81"/>
    <w:rsid w:val="00240EE8"/>
    <w:rsid w:val="00260DF3"/>
    <w:rsid w:val="002F2CF4"/>
    <w:rsid w:val="004135F1"/>
    <w:rsid w:val="00446361"/>
    <w:rsid w:val="005C75B0"/>
    <w:rsid w:val="005F79BA"/>
    <w:rsid w:val="0076674B"/>
    <w:rsid w:val="00854BDF"/>
    <w:rsid w:val="009A3EE4"/>
    <w:rsid w:val="00A03FA6"/>
    <w:rsid w:val="00A0413A"/>
    <w:rsid w:val="00A40919"/>
    <w:rsid w:val="00A74C38"/>
    <w:rsid w:val="00B3020B"/>
    <w:rsid w:val="00B65040"/>
    <w:rsid w:val="00B75F2B"/>
    <w:rsid w:val="00B86FDF"/>
    <w:rsid w:val="00CE3F29"/>
    <w:rsid w:val="00D2646A"/>
    <w:rsid w:val="00D734D3"/>
    <w:rsid w:val="00EA6342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cuments\Weekly%20Logs\Weekly%20Log%20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A4336-962D-482F-9647-337C204D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 template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3</cp:revision>
  <dcterms:created xsi:type="dcterms:W3CDTF">2014-05-20T14:34:00Z</dcterms:created>
  <dcterms:modified xsi:type="dcterms:W3CDTF">2014-05-22T14:41:00Z</dcterms:modified>
</cp:coreProperties>
</file>