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E44BA6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all of the deadlines and reported them down for our record and the board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E44BA6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E44BA6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E44BA6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Found the price of the competition now, recorded what it takes to write the paper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E44BA6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working on our priorities and what to do starting into this year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E44BA6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Came up with the name the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Pyr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346D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Got Tristen over to discuss logos and what to do, caught him up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E44BA6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E44BA6">
                                            <w:rPr>
                                              <w:sz w:val="20"/>
                                            </w:rPr>
                                            <w:t xml:space="preserve">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528A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Decided who had what official position and discussed “requirements” of position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44BA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Re-looked at our building design, began to work on the apartment setup again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C528A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Wrote down the timeline for official records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528AA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528A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Discussed possible apartment layout with group and other skyscraper part layouts possible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E4A95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Discussed official deadline timeline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44BA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on apartment setup and layout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AE4A95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Sign up and make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powerpoint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on </w:t>
                                      </w:r>
                                      <w:r w:rsidR="00BB0FEC">
                                        <w:rPr>
                                          <w:sz w:val="20"/>
                                        </w:rPr>
                                        <w:t>CAM</w:t>
                                      </w:r>
                                      <w:r w:rsidR="00C528AA">
                                        <w:rPr>
                                          <w:sz w:val="20"/>
                                        </w:rPr>
                                        <w:t xml:space="preserve">. Posted to </w:t>
                                      </w:r>
                                      <w:proofErr w:type="spellStart"/>
                                      <w:r w:rsidR="00C528AA"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C528AA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C528AA">
                                            <w:rPr>
                                              <w:sz w:val="20"/>
                                            </w:rPr>
                                            <w:t xml:space="preserve"> projects and CIM work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528A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Change apartment to have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and sketched the outline to scale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E4A95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Go over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presetation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528A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drawing in new rooms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BB0FE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to work towards a model, discussed the scale with you. – Decided on 1:400 and 1:1000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C528AA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C528AA">
                                            <w:rPr>
                                              <w:sz w:val="20"/>
                                            </w:rPr>
                                            <w:t xml:space="preserve"> project and CIM work if not complete</w:t>
                                          </w:r>
                                          <w:bookmarkStart w:id="0" w:name="_GoBack"/>
                                          <w:bookmarkEnd w:id="0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528A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Talked on when to have the firm registered for the Competition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BB0FEC">
                                              <w:rPr>
                                                <w:sz w:val="20"/>
                                              </w:rPr>
                                              <w:t>Scale is an issue in our model. We fixed it.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B0FE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Discussed possible video music for the video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528A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Researched how to make a skyscraper green, worked on my sketch of apartment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E44BA6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Found all of the deadlines and reported them down for our record and the board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E44BA6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E44BA6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E44BA6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the price of the competition now, recorded what it takes to write the paper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E44BA6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working on our priorities and what to do starting into this year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E44BA6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Came up with the name the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Pyr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3346D6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Got Tristen over to discuss logos and what to do, caught him up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E44BA6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E44BA6">
                                      <w:rPr>
                                        <w:sz w:val="20"/>
                                      </w:rPr>
                                      <w:t xml:space="preserve">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528A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Decided who had what official position and discussed “requirements” of position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E44BA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Re-looked at our building design, began to work on the apartment setup again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C528AA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Wrote down the timeline for official records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528AA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528A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Discussed possible apartment layout with group and other skyscraper part layouts possible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AE4A95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Discussed official deadline timeline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44BA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on apartment setup and layout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AE4A95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Sign up and make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powerpoint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sz w:val="20"/>
                                  </w:rPr>
                                  <w:t xml:space="preserve"> on </w:t>
                                </w:r>
                                <w:r w:rsidR="00BB0FEC">
                                  <w:rPr>
                                    <w:sz w:val="20"/>
                                  </w:rPr>
                                  <w:t>CAM</w:t>
                                </w:r>
                                <w:r w:rsidR="00C528AA">
                                  <w:rPr>
                                    <w:sz w:val="20"/>
                                  </w:rPr>
                                  <w:t xml:space="preserve">. Posted to </w:t>
                                </w:r>
                                <w:proofErr w:type="spellStart"/>
                                <w:r w:rsidR="00C528AA">
                                  <w:rPr>
                                    <w:sz w:val="20"/>
                                  </w:rPr>
                                  <w:t>Yola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528AA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C528AA">
                                      <w:rPr>
                                        <w:sz w:val="20"/>
                                      </w:rPr>
                                      <w:t xml:space="preserve"> projects and CIM work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C528A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Change apartment to have in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and sketched the outline to scale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AE4A95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Go over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presetation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C528A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drawing in new rooms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BB0FEC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Began to work towards a model, discussed the scale with you. – Decided on 1:400 and 1:1000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528AA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C528AA">
                                      <w:rPr>
                                        <w:sz w:val="20"/>
                                      </w:rPr>
                                      <w:t xml:space="preserve"> project and CIM work if not complete</w:t>
                                    </w:r>
                                    <w:bookmarkStart w:id="1" w:name="_GoBack"/>
                                    <w:bookmarkEnd w:id="1"/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528A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Talked on when to have the firm registered for the Competition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BB0FEC">
                                        <w:rPr>
                                          <w:sz w:val="20"/>
                                        </w:rPr>
                                        <w:t>Scale is an issue in our model. We fixed it.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B0FE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Discussed possible video music for the video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C528A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Researched how to make a skyscraper green, worked on my sketch of apartment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F2CF4"/>
    <w:rsid w:val="003346D6"/>
    <w:rsid w:val="004135F1"/>
    <w:rsid w:val="00446361"/>
    <w:rsid w:val="005C75B0"/>
    <w:rsid w:val="005F79BA"/>
    <w:rsid w:val="006F6D77"/>
    <w:rsid w:val="0076674B"/>
    <w:rsid w:val="008402D3"/>
    <w:rsid w:val="00854BDF"/>
    <w:rsid w:val="009A3EE4"/>
    <w:rsid w:val="00A03FA6"/>
    <w:rsid w:val="00A0413A"/>
    <w:rsid w:val="00A40919"/>
    <w:rsid w:val="00A74C38"/>
    <w:rsid w:val="00AE4A95"/>
    <w:rsid w:val="00B21A56"/>
    <w:rsid w:val="00B3020B"/>
    <w:rsid w:val="00B65040"/>
    <w:rsid w:val="00B75F2B"/>
    <w:rsid w:val="00B86FDF"/>
    <w:rsid w:val="00BB0FEC"/>
    <w:rsid w:val="00C528AA"/>
    <w:rsid w:val="00CE3F29"/>
    <w:rsid w:val="00E44BA6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DB1E5-646F-429F-8A3D-06AC2C1D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134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4</cp:revision>
  <dcterms:created xsi:type="dcterms:W3CDTF">2014-01-15T15:37:00Z</dcterms:created>
  <dcterms:modified xsi:type="dcterms:W3CDTF">2014-01-17T15:20:00Z</dcterms:modified>
</cp:coreProperties>
</file>