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3547BB">
                                            <w:rPr>
                                              <w:sz w:val="20"/>
                                            </w:rPr>
                                            <w:t>2 hour delay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917B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Shortened the curves on the building, adjusted the balconies and sketched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bookmarkStart w:id="0" w:name="_GoBack"/>
                                        <w:bookmarkEnd w:id="0"/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917B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Came up ideas for roof space, pool the tennis courts, </w:t>
                                            </w:r>
                                            <w:proofErr w:type="spellStart"/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ect</w:t>
                                            </w:r>
                                            <w:proofErr w:type="spellEnd"/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917B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Talking with Graphic Design Tristen giving name and emblem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3547B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Worked with architecture, made decision on the logo and lettering from options given by Tristen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3547BB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projects, business project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917B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Began planning out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The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floor of residential space, testing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thework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547B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 w:rsidRPr="003547BB">
                                              <w:rPr>
                                                <w:sz w:val="20"/>
                                              </w:rPr>
                                              <w:t>Placed upstairs furnishings and restroom furnishings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917B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Began designing one of the condos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917B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Continued work on the business project further mak9ing the roof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917B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Made the rooms labeled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917B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Got Tristen’s new design, love it and taking it.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917B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Continued doing upstairs and outdoor patio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1B3E81" w:rsidP="001B3E8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3547BB">
                                      <w:rPr>
                                        <w:sz w:val="20"/>
                                      </w:rPr>
                                      <w:t>2 hour delay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4917B3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Shortened the curves on the building, adjusted the balconies and sketched</w:t>
                                </w: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bookmarkStart w:id="1" w:name="_GoBack"/>
                                  <w:bookmarkEnd w:id="1"/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917B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Came up ideas for roof space, pool the tennis courts, </w:t>
                                      </w:r>
                                      <w:proofErr w:type="spellStart"/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ect</w:t>
                                      </w:r>
                                      <w:proofErr w:type="spellEnd"/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>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917B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Talking with Graphic Design Tristen giving name and emblem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3547BB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Worked with architecture, made decision on the logo and lettering from options given by Tristen</w:t>
                                </w: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3547BB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>
                                      <w:rPr>
                                        <w:sz w:val="20"/>
                                      </w:rPr>
                                      <w:t xml:space="preserve"> projects, business project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917B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Began planning out 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The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floor of residential space, testing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thework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3547B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 w:rsidRPr="003547BB">
                                        <w:rPr>
                                          <w:sz w:val="20"/>
                                        </w:rPr>
                                        <w:t>Placed upstairs furnishings and restroom furnishings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917B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Began designing one of the condos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917B3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Continued work on the business project further mak9ing the roof </w:t>
                                </w: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917B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Made the rooms labeled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917B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Got Tristen’s new design, love it and taking it.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4917B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Continued doing upstairs and outdoor patio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56"/>
    <w:rsid w:val="000705D0"/>
    <w:rsid w:val="001936F3"/>
    <w:rsid w:val="001B3E81"/>
    <w:rsid w:val="00240EE8"/>
    <w:rsid w:val="00260DF3"/>
    <w:rsid w:val="002F2CF4"/>
    <w:rsid w:val="003547BB"/>
    <w:rsid w:val="004135F1"/>
    <w:rsid w:val="00446361"/>
    <w:rsid w:val="004917B3"/>
    <w:rsid w:val="005C75B0"/>
    <w:rsid w:val="005F79BA"/>
    <w:rsid w:val="006F6D77"/>
    <w:rsid w:val="0076674B"/>
    <w:rsid w:val="008402D3"/>
    <w:rsid w:val="00854BDF"/>
    <w:rsid w:val="009A3EE4"/>
    <w:rsid w:val="00A03FA6"/>
    <w:rsid w:val="00A0413A"/>
    <w:rsid w:val="00A3788B"/>
    <w:rsid w:val="00A40919"/>
    <w:rsid w:val="00A74C38"/>
    <w:rsid w:val="00B21A56"/>
    <w:rsid w:val="00B3020B"/>
    <w:rsid w:val="00B65040"/>
    <w:rsid w:val="00B75F2B"/>
    <w:rsid w:val="00B86FDF"/>
    <w:rsid w:val="00CE3F29"/>
    <w:rsid w:val="00EA6342"/>
    <w:rsid w:val="00F212C4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wnload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26229-0DCC-4DE8-BC30-FC14B4D4C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30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3</cp:revision>
  <dcterms:created xsi:type="dcterms:W3CDTF">2013-12-12T15:38:00Z</dcterms:created>
  <dcterms:modified xsi:type="dcterms:W3CDTF">2013-12-13T15:39:00Z</dcterms:modified>
</cp:coreProperties>
</file>