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D5CD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Re-design the First tower with a balcony on every 2 stories instead of every story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1D5CD1">
                                            <w:rPr>
                                              <w:sz w:val="20"/>
                                            </w:rPr>
                                            <w:t>Business Project Flyer, Architecture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D5CD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Discussed general i</w:t>
                                            </w:r>
                                            <w:r w:rsidR="00C46CF3">
                                              <w:rPr>
                                                <w:sz w:val="20"/>
                                              </w:rPr>
                                              <w:t>dea on residential condo layout and elevator movement options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D5CD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Sketch Second tower skyscraper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C46CF3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to arrange sky-bridge and look at new sky-bridge options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46CF3">
                                            <w:rPr>
                                              <w:sz w:val="20"/>
                                            </w:rPr>
                                            <w:t>Class was cancelled, ½ day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46C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Need to re-load my business logo into </w:t>
                                      </w:r>
                                      <w:r w:rsidR="0032729C">
                                        <w:rPr>
                                          <w:sz w:val="20"/>
                                        </w:rPr>
                                        <w:t>the computer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46CF3">
                                            <w:rPr>
                                              <w:sz w:val="20"/>
                                            </w:rPr>
                                            <w:t>Business Project Flyer, architecture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0153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on the business and placing the dining room furniture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46CF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Designed flyer from template, adjusting the template to my style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0153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with architecture group on </w:t>
                                            </w:r>
                                            <w:r w:rsidR="00327322">
                                              <w:rPr>
                                                <w:sz w:val="20"/>
                                              </w:rPr>
                                              <w:t>dividing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floor purposes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BD39D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Discussed what our logo and name should be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BD39D4">
                                            <w:rPr>
                                              <w:sz w:val="20"/>
                                            </w:rPr>
                                            <w:t>Business project flyer, architecture project, job fair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D39D4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Started to look at t</w:t>
                                            </w:r>
                                            <w:r w:rsidR="00FB3057">
                                              <w:rPr>
                                                <w:sz w:val="20"/>
                                              </w:rPr>
                                              <w:t>h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e pros and cons of the sites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D39D4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with architecture, found out the sites available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D39D4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Job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fair ,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talked with multiple job offers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47F5E">
                                            <w:rPr>
                                              <w:sz w:val="20"/>
                                            </w:rPr>
                                            <w:t>Snow Day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D5CD1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Re-design the First tower with a balcony on every 2 stories instead of every story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1D5CD1">
                                      <w:rPr>
                                        <w:sz w:val="20"/>
                                      </w:rPr>
                                      <w:t>Business Project Flyer, Architecture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D5CD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Discussed general i</w:t>
                                      </w:r>
                                      <w:r w:rsidR="00C46CF3">
                                        <w:rPr>
                                          <w:sz w:val="20"/>
                                        </w:rPr>
                                        <w:t>dea on residential condo layout and elevator movement options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D5CD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Sketch Second tower skyscraper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C46CF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to arrange sky-bridge and look at new sky-bridge options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46CF3">
                                      <w:rPr>
                                        <w:sz w:val="20"/>
                                      </w:rPr>
                                      <w:t>Class was cancelled, ½ day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46CF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Need to re-load my business logo into </w:t>
                                </w:r>
                                <w:r w:rsidR="0032729C">
                                  <w:rPr>
                                    <w:sz w:val="20"/>
                                  </w:rPr>
                                  <w:t>the computer</w:t>
                                </w:r>
                                <w:r>
                                  <w:rPr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46CF3">
                                      <w:rPr>
                                        <w:sz w:val="20"/>
                                      </w:rPr>
                                      <w:t>Business Project Flyer, architecture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0153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on the business and placing the dining room furniture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46CF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Designed flyer from template, adjusting the template to my style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0153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with architecture group on </w:t>
                                      </w:r>
                                      <w:r w:rsidR="00327322">
                                        <w:rPr>
                                          <w:sz w:val="20"/>
                                        </w:rPr>
                                        <w:t>dividing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floor purposes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BD39D4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Discussed what our logo and name should be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BD39D4">
                                      <w:rPr>
                                        <w:sz w:val="20"/>
                                      </w:rPr>
                                      <w:t>Business project flyer, architecture project, job fair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D39D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Started to look at t</w:t>
                                      </w:r>
                                      <w:r w:rsidR="00FB3057">
                                        <w:rPr>
                                          <w:sz w:val="20"/>
                                        </w:rPr>
                                        <w:t>h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e pros and cons of the sites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BD39D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with architecture, found out the sites available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D39D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Job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fair ,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talked with multiple job offers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47F5E">
                                      <w:rPr>
                                        <w:sz w:val="20"/>
                                      </w:rPr>
                                      <w:t>Snow Day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1D5CD1"/>
    <w:rsid w:val="00240EE8"/>
    <w:rsid w:val="00260DF3"/>
    <w:rsid w:val="002F2CF4"/>
    <w:rsid w:val="0032729C"/>
    <w:rsid w:val="00327322"/>
    <w:rsid w:val="004135F1"/>
    <w:rsid w:val="00446361"/>
    <w:rsid w:val="00547F5E"/>
    <w:rsid w:val="005C75B0"/>
    <w:rsid w:val="005F79BA"/>
    <w:rsid w:val="006F6D77"/>
    <w:rsid w:val="0076674B"/>
    <w:rsid w:val="007F7C65"/>
    <w:rsid w:val="008402D3"/>
    <w:rsid w:val="00854BDF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BD39D4"/>
    <w:rsid w:val="00C46CF3"/>
    <w:rsid w:val="00CE3F29"/>
    <w:rsid w:val="00E0153E"/>
    <w:rsid w:val="00EA6342"/>
    <w:rsid w:val="00F212C4"/>
    <w:rsid w:val="00F624BB"/>
    <w:rsid w:val="00FB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EED10-65CC-42FD-A149-9181DEA0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119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9</cp:revision>
  <dcterms:created xsi:type="dcterms:W3CDTF">2013-12-04T14:11:00Z</dcterms:created>
  <dcterms:modified xsi:type="dcterms:W3CDTF">2013-12-10T14:43:00Z</dcterms:modified>
</cp:coreProperties>
</file>