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2A016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2 Hour delay, no class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2A016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Fixed the last walls that were needing improvement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A016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Made the 2</w:t>
                                            </w:r>
                                            <w:r w:rsidRPr="002A016B">
                                              <w:rPr>
                                                <w:sz w:val="20"/>
                                                <w:vertAlign w:val="superscript"/>
                                              </w:rPr>
                                              <w:t>nd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roof and then placed it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A016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Came into class and worked on finishing up the business. Placed last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items 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A016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adjusting the views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2A016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Created the last views I needed and placed them on the sheets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A016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Re-ordered the views for presentation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A016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Made sheets for the views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A016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Posted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Yola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1B3E81" w:rsidP="001B3E8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2A016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2 Hour delay, no class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2A016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Fixed the last walls that were needing improvement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A016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Made the 2</w:t>
                                      </w:r>
                                      <w:r w:rsidRPr="002A016B">
                                        <w:rPr>
                                          <w:sz w:val="20"/>
                                          <w:vertAlign w:val="superscript"/>
                                        </w:rPr>
                                        <w:t>nd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roof and then placed it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A016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Came into class and worked on finishing up the business. Placed last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items 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A016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adjusting the views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2A016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Created the last views I needed and placed them on the sheets 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A016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Re-ordered the views for presentation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A016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Made sheets for the views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A016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 xml:space="preserve">Posted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Yola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>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240EE8"/>
    <w:rsid w:val="00260DF3"/>
    <w:rsid w:val="002A016B"/>
    <w:rsid w:val="002F2CF4"/>
    <w:rsid w:val="004135F1"/>
    <w:rsid w:val="00446361"/>
    <w:rsid w:val="005C75B0"/>
    <w:rsid w:val="005F79BA"/>
    <w:rsid w:val="006F6D77"/>
    <w:rsid w:val="0076674B"/>
    <w:rsid w:val="008402D3"/>
    <w:rsid w:val="00854BDF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CE3F29"/>
    <w:rsid w:val="00EA6342"/>
    <w:rsid w:val="00F212C4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50885-0B41-40D8-88FE-DAD83C7AD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2</cp:revision>
  <dcterms:created xsi:type="dcterms:W3CDTF">2013-12-19T13:22:00Z</dcterms:created>
  <dcterms:modified xsi:type="dcterms:W3CDTF">2013-12-19T13:22:00Z</dcterms:modified>
</cp:coreProperties>
</file>