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62277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Follow along on the power points to the presentations for project 2.2.2 and 2.2.3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622773" w:rsidRPr="00622773">
                                            <w:rPr>
                                              <w:sz w:val="20"/>
                                            </w:rPr>
                                            <w:t>Go over how to do 2.2.2 and 2.2.3 and then begin working on project 2.2.3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62277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Begin working on 2.2.3 because it’s the hardest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of  the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2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4210D2">
                                              <w:rPr>
                                                <w:sz w:val="20"/>
                                              </w:rPr>
                                              <w:t>Computer loading is slow</w:t>
                                            </w:r>
                                            <w:r w:rsidR="006914AD">
                                              <w:rPr>
                                                <w:sz w:val="20"/>
                                              </w:rPr>
                                              <w:t>, but no major problems today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62277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Pull up LMS on my.pltw.com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622773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Ask questions and review 2.2.2 to see if there are questions on the projects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1363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Ask surrounding persons in the class questions when I have questions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622773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 w:rsidRPr="00622773">
                                            <w:rPr>
                                              <w:sz w:val="20"/>
                                            </w:rPr>
                                            <w:t xml:space="preserve">Complete projects 2.2.2 and </w:t>
                                          </w:r>
                                          <w:proofErr w:type="gramStart"/>
                                          <w:r w:rsidRPr="00622773">
                                            <w:rPr>
                                              <w:sz w:val="20"/>
                                            </w:rPr>
                                            <w:t>2.2.3 ,</w:t>
                                          </w:r>
                                          <w:proofErr w:type="gramEnd"/>
                                          <w:r w:rsidRPr="00622773">
                                            <w:rPr>
                                              <w:sz w:val="20"/>
                                            </w:rPr>
                                            <w:t xml:space="preserve"> work on </w:t>
                                          </w:r>
                                          <w:proofErr w:type="spellStart"/>
                                          <w:r w:rsidRPr="00622773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Pr="00622773">
                                            <w:rPr>
                                              <w:sz w:val="20"/>
                                            </w:rPr>
                                            <w:t xml:space="preserve"> projects.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13634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 on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2.2.2 ,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double check my work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6914AD">
                                              <w:rPr>
                                                <w:sz w:val="20"/>
                                              </w:rPr>
                                              <w:t>No major complications just working though the issues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13634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Continue working on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2.2.3 ,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complete the other half of the sheet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13634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Save and close projects after completing all of them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Complete and ask questions on our projects and prepare them to be posted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F209C">
                                            <w:rPr>
                                              <w:sz w:val="20"/>
                                            </w:rPr>
                                            <w:t xml:space="preserve">Today is a make-up day. Get anything you need in submitted. After </w:t>
                                          </w:r>
                                          <w:proofErr w:type="gramStart"/>
                                          <w:r w:rsidR="00CF209C">
                                            <w:rPr>
                                              <w:sz w:val="20"/>
                                            </w:rPr>
                                            <w:t>Caught</w:t>
                                          </w:r>
                                          <w:proofErr w:type="gramEnd"/>
                                          <w:r w:rsidR="00CF209C">
                                            <w:rPr>
                                              <w:sz w:val="20"/>
                                            </w:rPr>
                                            <w:t xml:space="preserve"> up do your yearlong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0B6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Change the Shed project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pdf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repost due to errors before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 is acting weird and Word </w:t>
                                            </w:r>
                                            <w:proofErr w:type="gramStart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>is not wanting</w:t>
                                            </w:r>
                                            <w:proofErr w:type="gramEnd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 to run right, like on this pape</w:t>
                                            </w:r>
                                            <w:bookmarkStart w:id="0" w:name="_GoBack"/>
                                            <w:bookmarkEnd w:id="0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 it lags a lot.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0B6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Check 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Site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0B6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Post everything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bsck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ensure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its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saved and posted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Read the rules/requirements/limits then brainstorm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280B6D">
                                            <w:rPr>
                                              <w:sz w:val="20"/>
                                            </w:rPr>
                                            <w:t>Started and work on your new habitat house.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0B6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Sketch your brainstormed house and make it complete. Get it checked by Mr. Neal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No major complications occurred, the usual solving project problems occurred.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0B6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Listen to presentations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280B6D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Start making your house on Revit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1C05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Try to figure out how to use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cabnits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1C052C">
                                            <w:rPr>
                                              <w:sz w:val="20"/>
                                            </w:rPr>
                                            <w:t xml:space="preserve">Continued working on habitat house, had </w:t>
                                          </w:r>
                                          <w:proofErr w:type="spellStart"/>
                                          <w:r w:rsidR="001C052C">
                                            <w:rPr>
                                              <w:sz w:val="20"/>
                                            </w:rPr>
                                            <w:t>clean up</w:t>
                                          </w:r>
                                          <w:proofErr w:type="spellEnd"/>
                                          <w:r w:rsidR="001C052C">
                                            <w:rPr>
                                              <w:sz w:val="20"/>
                                            </w:rPr>
                                            <w:t xml:space="preserve"> day in the lab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C052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Discovered problems with the plumbing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I’m very unsure on how to use </w:t>
                                            </w:r>
                                            <w:proofErr w:type="spellStart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, but I’m learning. I </w:t>
                                            </w:r>
                                            <w:proofErr w:type="spellStart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>needto</w:t>
                                            </w:r>
                                            <w:proofErr w:type="spellEnd"/>
                                            <w:r w:rsidR="001C052C">
                                              <w:rPr>
                                                <w:sz w:val="20"/>
                                              </w:rPr>
                                              <w:t xml:space="preserve"> learn more on how to use different tools and components like counter tops.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C052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Finish basic structure of walls and doors in the house, add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componests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C052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Went to shop and cleaned in groups.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622773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Follow along on the power points to the presentations for project 2.2.2 and 2.2.3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622773" w:rsidRPr="00622773">
                                      <w:rPr>
                                        <w:sz w:val="20"/>
                                      </w:rPr>
                                      <w:t>Go over how to do 2.2.2 and 2.2.3 and then begin working on project 2.2.3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62277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Begin working on 2.2.3 because it’s the hardest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of  the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2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4210D2">
                                        <w:rPr>
                                          <w:sz w:val="20"/>
                                        </w:rPr>
                                        <w:t>Computer loading is slow</w:t>
                                      </w:r>
                                      <w:r w:rsidR="006914AD">
                                        <w:rPr>
                                          <w:sz w:val="20"/>
                                        </w:rPr>
                                        <w:t>, but no major problems today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62277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Pull up LMS on my.pltw.com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622773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Ask questions and review 2.2.2 to see if there are questions on the projects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213634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Ask surrounding persons in the class questions when I have questions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622773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622773">
                                      <w:rPr>
                                        <w:sz w:val="20"/>
                                      </w:rPr>
                                      <w:t xml:space="preserve">Complete projects 2.2.2 and </w:t>
                                    </w:r>
                                    <w:proofErr w:type="gramStart"/>
                                    <w:r w:rsidRPr="00622773">
                                      <w:rPr>
                                        <w:sz w:val="20"/>
                                      </w:rPr>
                                      <w:t>2.2.3 ,</w:t>
                                    </w:r>
                                    <w:proofErr w:type="gramEnd"/>
                                    <w:r w:rsidRPr="00622773">
                                      <w:rPr>
                                        <w:sz w:val="20"/>
                                      </w:rPr>
                                      <w:t xml:space="preserve"> work on </w:t>
                                    </w:r>
                                    <w:proofErr w:type="spellStart"/>
                                    <w:r w:rsidRPr="00622773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Pr="00622773">
                                      <w:rPr>
                                        <w:sz w:val="20"/>
                                      </w:rPr>
                                      <w:t xml:space="preserve"> projects.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1363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 on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2.2.2 ,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double check my work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6914AD">
                                        <w:rPr>
                                          <w:sz w:val="20"/>
                                        </w:rPr>
                                        <w:t>No major complications just working though the issues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1363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Continue working on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2.2.3 ,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complete the other half of the sheet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13634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Save and close projects after completing all of them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280B6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Complete and ask questions on our projects and prepare them to be posted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F209C">
                                      <w:rPr>
                                        <w:sz w:val="20"/>
                                      </w:rPr>
                                      <w:t xml:space="preserve">Today is a make-up day. Get anything you need in submitted. After </w:t>
                                    </w:r>
                                    <w:proofErr w:type="gramStart"/>
                                    <w:r w:rsidR="00CF209C">
                                      <w:rPr>
                                        <w:sz w:val="20"/>
                                      </w:rPr>
                                      <w:t>Caught</w:t>
                                    </w:r>
                                    <w:proofErr w:type="gramEnd"/>
                                    <w:r w:rsidR="00CF209C">
                                      <w:rPr>
                                        <w:sz w:val="20"/>
                                      </w:rPr>
                                      <w:t xml:space="preserve"> up do your yearlong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Change the Shed project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pdf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repost due to errors before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1C052C"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 is acting weird and Word </w:t>
                                      </w:r>
                                      <w:proofErr w:type="gramStart"/>
                                      <w:r w:rsidR="001C052C">
                                        <w:rPr>
                                          <w:sz w:val="20"/>
                                        </w:rPr>
                                        <w:t>is not wanting</w:t>
                                      </w:r>
                                      <w:proofErr w:type="gramEnd"/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 to run right, like on this pape</w:t>
                                      </w:r>
                                      <w:bookmarkStart w:id="1" w:name="_GoBack"/>
                                      <w:bookmarkEnd w:id="1"/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 it lags a lot.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 xml:space="preserve">Check 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Site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Post everything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bsck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ensure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its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saved and posted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280B6D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Read the rules/requirements/limits then brainstorm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280B6D">
                                      <w:rPr>
                                        <w:sz w:val="20"/>
                                      </w:rPr>
                                      <w:t>Started and work on your new habitat house.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Sketch your brainstormed house and make it complete. Get it checked by Mr. Neal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No major complications occurred, the usual solving project problems occurred.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Listen to presentations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280B6D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Start making your house on Revit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1C052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Try to figure out how to use the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cabnits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1C052C">
                                      <w:rPr>
                                        <w:sz w:val="20"/>
                                      </w:rPr>
                                      <w:t xml:space="preserve">Continued working on habitat house, had </w:t>
                                    </w:r>
                                    <w:proofErr w:type="spellStart"/>
                                    <w:r w:rsidR="001C052C">
                                      <w:rPr>
                                        <w:sz w:val="20"/>
                                      </w:rPr>
                                      <w:t>clean up</w:t>
                                    </w:r>
                                    <w:proofErr w:type="spellEnd"/>
                                    <w:r w:rsidR="001C052C">
                                      <w:rPr>
                                        <w:sz w:val="20"/>
                                      </w:rPr>
                                      <w:t xml:space="preserve"> day in the lab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C05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Discovered problems with the plumbing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I’m very unsure on how to use </w:t>
                                      </w:r>
                                      <w:proofErr w:type="spellStart"/>
                                      <w:r w:rsidR="001C052C"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, but I’m learning. I </w:t>
                                      </w:r>
                                      <w:proofErr w:type="spellStart"/>
                                      <w:r w:rsidR="001C052C">
                                        <w:rPr>
                                          <w:sz w:val="20"/>
                                        </w:rPr>
                                        <w:t>needto</w:t>
                                      </w:r>
                                      <w:proofErr w:type="spellEnd"/>
                                      <w:r w:rsidR="001C052C">
                                        <w:rPr>
                                          <w:sz w:val="20"/>
                                        </w:rPr>
                                        <w:t xml:space="preserve"> learn more on how to use different tools and components like counter tops.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C05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Finish basic structure of walls and doors in the house, add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componests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1C052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Went to shop and cleaned in groups.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1C052C"/>
    <w:rsid w:val="00213634"/>
    <w:rsid w:val="00240EE8"/>
    <w:rsid w:val="002424E5"/>
    <w:rsid w:val="00260DF3"/>
    <w:rsid w:val="00280B6D"/>
    <w:rsid w:val="002F2CF4"/>
    <w:rsid w:val="004135F1"/>
    <w:rsid w:val="004210D2"/>
    <w:rsid w:val="00446361"/>
    <w:rsid w:val="005C75B0"/>
    <w:rsid w:val="005F79BA"/>
    <w:rsid w:val="00622773"/>
    <w:rsid w:val="00646566"/>
    <w:rsid w:val="006914AD"/>
    <w:rsid w:val="00715F66"/>
    <w:rsid w:val="0076674B"/>
    <w:rsid w:val="00854BDF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CF209C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CCE4-F440-4201-9114-C9708EB8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8</cp:revision>
  <dcterms:created xsi:type="dcterms:W3CDTF">2013-08-28T11:37:00Z</dcterms:created>
  <dcterms:modified xsi:type="dcterms:W3CDTF">2013-08-30T14:40:00Z</dcterms:modified>
</cp:coreProperties>
</file>