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044019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measurements for other building (not height)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="00044019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44019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Used the measurements I found to find the size of the block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44019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Received and went over the itinerary 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44019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Used our measurements to convert to in</w:t>
                                            </w:r>
                                            <w:r w:rsidR="003B3DB8">
                                              <w:rPr>
                                                <w:sz w:val="20"/>
                                              </w:rPr>
                                              <w:t>ches, I think a measurement may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be wrong</w:t>
                                            </w:r>
                                            <w:r w:rsidR="003B3DB8"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though. I double chekend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B3DB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Found balcony measurements </w:t>
                                      </w:r>
                                      <w:r w:rsidR="009E59AC"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bookmarkStart w:id="0" w:name="_GoBack"/>
                                      <w:bookmarkEnd w:id="0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B3DB8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B3DB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Scale was right, proceeded to cut the blocks out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B3DB8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B3DB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Darkened edges of paper so it didn’t look like it was cut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B3DB8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B3DB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Attacked the balconies to the floors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B3DB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Brought in model trees for approval and checking to scale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044019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Found measurements for other building (not height)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044019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044019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Used the measurements I found to find the size of the block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044019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Received and went over the itinerary 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044019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Used our measurements to convert to in</w:t>
                                      </w:r>
                                      <w:r w:rsidR="003B3DB8">
                                        <w:rPr>
                                          <w:sz w:val="20"/>
                                        </w:rPr>
                                        <w:t>ches, I think a measurement may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be wrong</w:t>
                                      </w:r>
                                      <w:r w:rsidR="003B3DB8"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though. I double chekend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3B3DB8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Found balcony measurements </w:t>
                                </w:r>
                                <w:r w:rsidR="009E59AC"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bookmarkStart w:id="1" w:name="_GoBack"/>
                                <w:bookmarkEnd w:id="1"/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B3DB8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B3DB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Scale was right, proceeded to cut the blocks out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B3DB8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3B3DB8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Darkened edges of paper so it didn’t look like it was cut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B3DB8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B3DB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Attacked the balconies to the floors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B3DB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Brought in model trees for approval and checking to scale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71"/>
    <w:rsid w:val="00044019"/>
    <w:rsid w:val="000705D0"/>
    <w:rsid w:val="00097571"/>
    <w:rsid w:val="001936F3"/>
    <w:rsid w:val="001B3E81"/>
    <w:rsid w:val="00240EE8"/>
    <w:rsid w:val="00260DF3"/>
    <w:rsid w:val="002F2CF4"/>
    <w:rsid w:val="003B3DB8"/>
    <w:rsid w:val="004135F1"/>
    <w:rsid w:val="00446361"/>
    <w:rsid w:val="005C75B0"/>
    <w:rsid w:val="005F79BA"/>
    <w:rsid w:val="0076674B"/>
    <w:rsid w:val="00854BDF"/>
    <w:rsid w:val="009A3EE4"/>
    <w:rsid w:val="009E59AC"/>
    <w:rsid w:val="00A03FA6"/>
    <w:rsid w:val="00A0413A"/>
    <w:rsid w:val="00A40919"/>
    <w:rsid w:val="00A74C38"/>
    <w:rsid w:val="00B3020B"/>
    <w:rsid w:val="00B65040"/>
    <w:rsid w:val="00B75F2B"/>
    <w:rsid w:val="00B86FDF"/>
    <w:rsid w:val="00CE3F29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cuments\Weekly%20Logs\Weekly%20Log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F6D5E-7BA9-41F3-A83D-18C64B9B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 template</Template>
  <TotalTime>28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3</cp:revision>
  <dcterms:created xsi:type="dcterms:W3CDTF">2014-04-14T11:59:00Z</dcterms:created>
  <dcterms:modified xsi:type="dcterms:W3CDTF">2014-04-18T14:39:00Z</dcterms:modified>
</cp:coreProperties>
</file>